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59"/>
        <w:ind w:left="1349" w:right="0"/>
        <w:jc w:val="left"/>
        <w:rPr>
          <w:rFonts w:ascii="Franklin Gothic Demi Cond" w:hAnsi="Franklin Gothic Demi Cond" w:cs="Franklin Gothic Demi Cond" w:eastAsia="Franklin Gothic Demi Cond"/>
          <w:b w:val="0"/>
          <w:bCs w:val="0"/>
        </w:rPr>
      </w:pPr>
      <w:r>
        <w:rPr>
          <w:rFonts w:ascii="Franklin Gothic Demi Cond" w:hAnsi="Franklin Gothic Demi Cond"/>
          <w:color w:val="707071"/>
        </w:rPr>
        <w:t>25.</w:t>
      </w:r>
      <w:r>
        <w:rPr>
          <w:rFonts w:ascii="Franklin Gothic Demi Cond" w:hAnsi="Franklin Gothic Demi Cond"/>
          <w:color w:val="707071"/>
          <w:spacing w:val="-9"/>
        </w:rPr>
        <w:t> </w:t>
      </w:r>
      <w:r>
        <w:rPr>
          <w:rFonts w:ascii="Franklin Gothic Demi Cond" w:hAnsi="Franklin Gothic Demi Cond"/>
          <w:color w:val="707071"/>
        </w:rPr>
        <w:t>DÖNEM</w:t>
      </w:r>
      <w:r>
        <w:rPr>
          <w:rFonts w:ascii="Franklin Gothic Demi Cond" w:hAnsi="Franklin Gothic Demi Cond"/>
          <w:color w:val="707071"/>
          <w:spacing w:val="-8"/>
        </w:rPr>
        <w:t> </w:t>
      </w:r>
      <w:r>
        <w:rPr>
          <w:rFonts w:ascii="Franklin Gothic Demi Cond" w:hAnsi="Franklin Gothic Demi Cond"/>
          <w:color w:val="707071"/>
        </w:rPr>
        <w:t>MİLLETVEKİLLİĞİ</w:t>
      </w:r>
      <w:r>
        <w:rPr>
          <w:rFonts w:ascii="Franklin Gothic Demi Cond" w:hAnsi="Franklin Gothic Demi Cond"/>
          <w:color w:val="707071"/>
          <w:spacing w:val="-8"/>
        </w:rPr>
        <w:t> </w:t>
      </w:r>
      <w:r>
        <w:rPr>
          <w:rFonts w:ascii="Franklin Gothic Demi Cond" w:hAnsi="Franklin Gothic Demi Cond"/>
          <w:color w:val="707071"/>
          <w:spacing w:val="-2"/>
        </w:rPr>
        <w:t>ADAY</w:t>
      </w:r>
      <w:r>
        <w:rPr>
          <w:rFonts w:ascii="Franklin Gothic Demi Cond" w:hAnsi="Franklin Gothic Demi Cond"/>
          <w:color w:val="707071"/>
          <w:spacing w:val="-8"/>
        </w:rPr>
        <w:t> </w:t>
      </w:r>
      <w:r>
        <w:rPr>
          <w:rFonts w:ascii="Franklin Gothic Demi Cond" w:hAnsi="Franklin Gothic Demi Cond"/>
          <w:color w:val="707071"/>
          <w:spacing w:val="-1"/>
        </w:rPr>
        <w:t>ADAYLIĞI</w:t>
      </w:r>
      <w:r>
        <w:rPr>
          <w:rFonts w:ascii="Franklin Gothic Demi Cond" w:hAnsi="Franklin Gothic Demi Cond"/>
          <w:color w:val="707071"/>
          <w:spacing w:val="-8"/>
        </w:rPr>
        <w:t> </w:t>
      </w:r>
      <w:r>
        <w:rPr>
          <w:rFonts w:ascii="Franklin Gothic Demi Cond" w:hAnsi="Franklin Gothic Demi Cond"/>
          <w:color w:val="707071"/>
        </w:rPr>
        <w:t>BİLGİ</w:t>
      </w:r>
      <w:r>
        <w:rPr>
          <w:rFonts w:ascii="Franklin Gothic Demi Cond" w:hAnsi="Franklin Gothic Demi Cond"/>
          <w:color w:val="707071"/>
          <w:spacing w:val="-8"/>
        </w:rPr>
        <w:t> </w:t>
      </w:r>
      <w:r>
        <w:rPr>
          <w:rFonts w:ascii="Franklin Gothic Demi Cond" w:hAnsi="Franklin Gothic Demi Cond"/>
          <w:color w:val="707071"/>
        </w:rPr>
        <w:t>FORMU</w:t>
      </w:r>
      <w:r>
        <w:rPr>
          <w:rFonts w:ascii="Franklin Gothic Demi Cond" w:hAnsi="Franklin Gothic Demi Cond"/>
          <w:b w:val="0"/>
        </w:rPr>
      </w:r>
    </w:p>
    <w:p>
      <w:pPr>
        <w:spacing w:line="240" w:lineRule="auto" w:before="0"/>
        <w:rPr>
          <w:rFonts w:ascii="Franklin Gothic Demi Cond" w:hAnsi="Franklin Gothic Demi Cond" w:cs="Franklin Gothic Demi Cond" w:eastAsia="Franklin Gothic Demi Cond"/>
          <w:b/>
          <w:bCs/>
          <w:sz w:val="20"/>
          <w:szCs w:val="20"/>
        </w:rPr>
      </w:pPr>
    </w:p>
    <w:p>
      <w:pPr>
        <w:spacing w:line="240" w:lineRule="auto" w:before="0"/>
        <w:rPr>
          <w:rFonts w:ascii="Franklin Gothic Demi Cond" w:hAnsi="Franklin Gothic Demi Cond" w:cs="Franklin Gothic Demi Cond" w:eastAsia="Franklin Gothic Demi Cond"/>
          <w:b/>
          <w:bCs/>
          <w:sz w:val="20"/>
          <w:szCs w:val="20"/>
        </w:rPr>
      </w:pPr>
    </w:p>
    <w:p>
      <w:pPr>
        <w:spacing w:line="240" w:lineRule="auto" w:before="0"/>
        <w:rPr>
          <w:rFonts w:ascii="Franklin Gothic Demi Cond" w:hAnsi="Franklin Gothic Demi Cond" w:cs="Franklin Gothic Demi Cond" w:eastAsia="Franklin Gothic Demi Cond"/>
          <w:b/>
          <w:bCs/>
          <w:sz w:val="20"/>
          <w:szCs w:val="20"/>
        </w:rPr>
      </w:pPr>
    </w:p>
    <w:p>
      <w:pPr>
        <w:spacing w:line="240" w:lineRule="auto" w:before="0"/>
        <w:rPr>
          <w:rFonts w:ascii="Franklin Gothic Demi Cond" w:hAnsi="Franklin Gothic Demi Cond" w:cs="Franklin Gothic Demi Cond" w:eastAsia="Franklin Gothic Demi Cond"/>
          <w:b/>
          <w:bCs/>
          <w:sz w:val="20"/>
          <w:szCs w:val="20"/>
        </w:rPr>
      </w:pPr>
    </w:p>
    <w:p>
      <w:pPr>
        <w:pStyle w:val="BodyText"/>
        <w:spacing w:line="240" w:lineRule="auto" w:before="191"/>
        <w:ind w:left="152" w:right="0"/>
        <w:jc w:val="left"/>
        <w:rPr>
          <w:rFonts w:ascii="Franklin Gothic Demi" w:hAnsi="Franklin Gothic Demi" w:cs="Franklin Gothic Demi" w:eastAsia="Franklin Gothic Demi"/>
          <w:b w:val="0"/>
          <w:bCs w:val="0"/>
        </w:rPr>
      </w:pPr>
      <w:r>
        <w:rPr>
          <w:rFonts w:ascii="Franklin Gothic Demi" w:hAnsi="Franklin Gothic Demi"/>
          <w:color w:val="231F20"/>
        </w:rPr>
        <w:t>Seçim</w:t>
      </w:r>
      <w:r>
        <w:rPr>
          <w:rFonts w:ascii="Franklin Gothic Demi" w:hAnsi="Franklin Gothic Demi"/>
          <w:color w:val="231F20"/>
          <w:spacing w:val="-16"/>
        </w:rPr>
        <w:t> </w:t>
      </w:r>
      <w:r>
        <w:rPr>
          <w:rFonts w:ascii="Franklin Gothic Demi" w:hAnsi="Franklin Gothic Demi"/>
          <w:color w:val="231F20"/>
          <w:spacing w:val="-2"/>
        </w:rPr>
        <w:t>Çevresi</w:t>
      </w:r>
      <w:r>
        <w:rPr>
          <w:rFonts w:ascii="Franklin Gothic Demi" w:hAnsi="Franklin Gothic Demi"/>
          <w:b w:val="0"/>
        </w:rPr>
      </w: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0"/>
          <w:szCs w:val="20"/>
        </w:rPr>
      </w:pP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0"/>
          <w:szCs w:val="20"/>
        </w:rPr>
      </w:pPr>
    </w:p>
    <w:p>
      <w:pPr>
        <w:spacing w:line="240" w:lineRule="auto" w:before="8"/>
        <w:rPr>
          <w:rFonts w:ascii="Franklin Gothic Demi" w:hAnsi="Franklin Gothic Demi" w:cs="Franklin Gothic Demi" w:eastAsia="Franklin Gothic Demi"/>
          <w:b/>
          <w:bCs/>
          <w:sz w:val="21"/>
          <w:szCs w:val="21"/>
        </w:rPr>
      </w:pPr>
    </w:p>
    <w:p>
      <w:pPr>
        <w:pStyle w:val="BodyText"/>
        <w:tabs>
          <w:tab w:pos="2690" w:val="left" w:leader="none"/>
          <w:tab w:pos="9794" w:val="left" w:leader="none"/>
        </w:tabs>
        <w:spacing w:line="240" w:lineRule="auto"/>
        <w:ind w:left="152" w:right="0"/>
        <w:jc w:val="left"/>
        <w:rPr>
          <w:rFonts w:ascii="Franklin Gothic Demi" w:hAnsi="Franklin Gothic Demi" w:cs="Franklin Gothic Demi" w:eastAsia="Franklin Gothic Demi"/>
          <w:b w:val="0"/>
          <w:bCs w:val="0"/>
        </w:rPr>
      </w:pPr>
      <w:r>
        <w:rPr>
          <w:rFonts w:ascii="Franklin Gothic Demi"/>
          <w:color w:val="231F20"/>
          <w:spacing w:val="-3"/>
        </w:rPr>
        <w:t>T.C.</w:t>
      </w:r>
      <w:r>
        <w:rPr>
          <w:rFonts w:ascii="Franklin Gothic Demi"/>
          <w:color w:val="231F20"/>
          <w:spacing w:val="-7"/>
        </w:rPr>
        <w:t> </w:t>
      </w:r>
      <w:r>
        <w:rPr>
          <w:rFonts w:ascii="Franklin Gothic Demi"/>
          <w:color w:val="231F20"/>
          <w:spacing w:val="-1"/>
        </w:rPr>
        <w:t>Kimlik</w:t>
      </w:r>
      <w:r>
        <w:rPr>
          <w:rFonts w:ascii="Franklin Gothic Demi"/>
          <w:color w:val="231F20"/>
          <w:spacing w:val="-7"/>
        </w:rPr>
        <w:t> </w:t>
      </w:r>
      <w:r>
        <w:rPr>
          <w:rFonts w:ascii="Franklin Gothic Demi"/>
          <w:color w:val="231F20"/>
          <w:spacing w:val="-1"/>
        </w:rPr>
        <w:t>No</w:t>
      </w:r>
      <w:r>
        <w:rPr>
          <w:rFonts w:ascii="Franklin Gothic Demi"/>
          <w:color w:val="231F20"/>
        </w:rPr>
        <w:tab/>
      </w:r>
      <w:r>
        <w:rPr>
          <w:rFonts w:ascii="Franklin Gothic Demi"/>
          <w:color w:val="231F20"/>
          <w:u w:val="dotted" w:color="6D6E71"/>
        </w:rPr>
        <w:t> </w:t>
        <w:tab/>
      </w:r>
      <w:r>
        <w:rPr>
          <w:rFonts w:ascii="Franklin Gothic Demi"/>
          <w:color w:val="231F20"/>
        </w:rPr>
      </w:r>
      <w:r>
        <w:rPr>
          <w:rFonts w:ascii="Franklin Gothic Demi"/>
          <w:b w:val="0"/>
        </w:rPr>
      </w:r>
    </w:p>
    <w:p>
      <w:pPr>
        <w:pStyle w:val="BodyText"/>
        <w:spacing w:line="385" w:lineRule="auto" w:before="164"/>
        <w:ind w:left="151" w:right="8939"/>
        <w:jc w:val="left"/>
        <w:rPr>
          <w:b w:val="0"/>
          <w:bCs w:val="0"/>
        </w:rPr>
      </w:pPr>
      <w:r>
        <w:rPr>
          <w:color w:val="231F20"/>
        </w:rPr>
        <w:t>Adı,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Soyadı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Baba</w:t>
      </w:r>
      <w:r>
        <w:rPr>
          <w:color w:val="231F20"/>
          <w:spacing w:val="-9"/>
        </w:rPr>
        <w:t> </w:t>
      </w:r>
      <w:r>
        <w:rPr>
          <w:color w:val="231F20"/>
        </w:rPr>
        <w:t>Adı</w:t>
      </w:r>
      <w:r>
        <w:rPr>
          <w:color w:val="231F20"/>
          <w:w w:val="99"/>
        </w:rPr>
        <w:t> </w:t>
      </w:r>
      <w:r>
        <w:rPr>
          <w:color w:val="231F20"/>
        </w:rPr>
        <w:t>Ana</w:t>
      </w:r>
      <w:r>
        <w:rPr>
          <w:color w:val="231F20"/>
          <w:spacing w:val="-4"/>
        </w:rPr>
        <w:t> </w:t>
      </w:r>
      <w:r>
        <w:rPr>
          <w:color w:val="231F20"/>
        </w:rPr>
        <w:t>Adı</w:t>
      </w:r>
      <w:r>
        <w:rPr>
          <w:b w:val="0"/>
        </w:rPr>
      </w:r>
    </w:p>
    <w:p>
      <w:pPr>
        <w:spacing w:after="0" w:line="385" w:lineRule="auto"/>
        <w:jc w:val="left"/>
        <w:sectPr>
          <w:type w:val="continuous"/>
          <w:pgSz w:w="11910" w:h="16840"/>
          <w:pgMar w:top="1200" w:bottom="280" w:left="880" w:right="780"/>
        </w:sectPr>
      </w:pPr>
    </w:p>
    <w:p>
      <w:pPr>
        <w:pStyle w:val="BodyText"/>
        <w:spacing w:line="387" w:lineRule="auto"/>
        <w:ind w:right="0" w:hanging="20"/>
        <w:jc w:val="left"/>
        <w:rPr>
          <w:b w:val="0"/>
          <w:bCs w:val="0"/>
        </w:rPr>
      </w:pPr>
      <w:r>
        <w:rPr>
          <w:color w:val="231F20"/>
        </w:rPr>
        <w:t>Doğum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Tarihi</w:t>
      </w:r>
      <w:r>
        <w:rPr>
          <w:color w:val="231F20"/>
          <w:spacing w:val="25"/>
          <w:w w:val="99"/>
        </w:rPr>
        <w:t> </w:t>
      </w:r>
      <w:r>
        <w:rPr>
          <w:color w:val="231F20"/>
          <w:spacing w:val="-1"/>
        </w:rPr>
        <w:t>Cinsiyeti</w:t>
      </w:r>
      <w:r>
        <w:rPr>
          <w:b w:val="0"/>
        </w:rPr>
      </w:r>
    </w:p>
    <w:p>
      <w:pPr>
        <w:spacing w:line="280" w:lineRule="exact" w:before="0"/>
        <w:ind w:left="114" w:right="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/>
        <w:br w:type="column"/>
      </w:r>
      <w:r>
        <w:rPr>
          <w:rFonts w:ascii="Myriad Pro"/>
          <w:color w:val="231F20"/>
          <w:sz w:val="24"/>
        </w:rPr>
        <w:t>......... /......... / .........</w:t>
      </w:r>
      <w:r>
        <w:rPr>
          <w:rFonts w:ascii="Myriad Pro"/>
          <w:sz w:val="24"/>
        </w:rPr>
      </w:r>
    </w:p>
    <w:p>
      <w:pPr>
        <w:tabs>
          <w:tab w:pos="592" w:val="left" w:leader="none"/>
          <w:tab w:pos="986" w:val="left" w:leader="none"/>
          <w:tab w:pos="1451" w:val="left" w:leader="none"/>
        </w:tabs>
        <w:spacing w:before="175"/>
        <w:ind w:left="114" w:right="0" w:firstLine="0"/>
        <w:jc w:val="left"/>
        <w:rPr>
          <w:rFonts w:ascii="Franklin Gothic Demi" w:hAnsi="Franklin Gothic Demi" w:cs="Franklin Gothic Demi" w:eastAsia="Franklin Gothic Demi"/>
          <w:sz w:val="22"/>
          <w:szCs w:val="22"/>
        </w:rPr>
      </w:pPr>
      <w:r>
        <w:rPr>
          <w:rFonts w:ascii="Franklin Gothic Demi"/>
          <w:b/>
          <w:color w:val="231F20"/>
          <w:sz w:val="22"/>
        </w:rPr>
        <w:t>K</w:t>
      </w:r>
      <w:r>
        <w:rPr>
          <w:rFonts w:ascii="Franklin Gothic Demi"/>
          <w:b/>
          <w:color w:val="231F20"/>
          <w:spacing w:val="-3"/>
          <w:sz w:val="22"/>
        </w:rPr>
        <w:t> </w:t>
      </w:r>
      <w:r>
        <w:rPr>
          <w:rFonts w:ascii="Franklin Gothic Demi"/>
          <w:b/>
          <w:color w:val="231F20"/>
          <w:sz w:val="22"/>
        </w:rPr>
        <w:t>(</w:t>
        <w:tab/>
      </w:r>
      <w:r>
        <w:rPr>
          <w:rFonts w:ascii="Franklin Gothic Demi"/>
          <w:b/>
          <w:color w:val="231F20"/>
          <w:w w:val="95"/>
          <w:sz w:val="22"/>
        </w:rPr>
        <w:t>)</w:t>
        <w:tab/>
      </w:r>
      <w:r>
        <w:rPr>
          <w:rFonts w:ascii="Franklin Gothic Demi"/>
          <w:b/>
          <w:color w:val="231F20"/>
          <w:sz w:val="22"/>
        </w:rPr>
        <w:t>E (</w:t>
        <w:tab/>
        <w:t>)</w:t>
      </w:r>
      <w:r>
        <w:rPr>
          <w:rFonts w:ascii="Franklin Gothic Demi"/>
          <w:sz w:val="22"/>
        </w:rPr>
      </w:r>
    </w:p>
    <w:p>
      <w:pPr>
        <w:tabs>
          <w:tab w:pos="1510" w:val="left" w:leader="none"/>
          <w:tab w:pos="5171" w:val="left" w:leader="none"/>
        </w:tabs>
        <w:spacing w:before="18"/>
        <w:ind w:left="1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Franklin Gothic Demi" w:hAnsi="Franklin Gothic Demi"/>
          <w:b/>
          <w:color w:val="231F20"/>
          <w:spacing w:val="-1"/>
          <w:sz w:val="22"/>
        </w:rPr>
        <w:t>Doğum</w:t>
      </w:r>
      <w:r>
        <w:rPr>
          <w:rFonts w:ascii="Franklin Gothic Demi" w:hAnsi="Franklin Gothic Demi"/>
          <w:b/>
          <w:color w:val="231F20"/>
          <w:spacing w:val="-10"/>
          <w:sz w:val="22"/>
        </w:rPr>
        <w:t> </w:t>
      </w:r>
      <w:r>
        <w:rPr>
          <w:rFonts w:ascii="Franklin Gothic Demi" w:hAnsi="Franklin Gothic Demi"/>
          <w:b/>
          <w:color w:val="231F20"/>
          <w:spacing w:val="-3"/>
          <w:sz w:val="22"/>
        </w:rPr>
        <w:t>Yeri:</w:t>
      </w:r>
      <w:r>
        <w:rPr>
          <w:rFonts w:ascii="Franklin Gothic Demi" w:hAnsi="Franklin Gothic Demi"/>
          <w:b/>
          <w:color w:val="231F20"/>
          <w:sz w:val="22"/>
        </w:rPr>
        <w:tab/>
      </w:r>
      <w:r>
        <w:rPr>
          <w:rFonts w:ascii="Times New Roman" w:hAnsi="Times New Roman"/>
          <w:color w:val="231F20"/>
          <w:sz w:val="22"/>
        </w:rPr>
      </w:r>
      <w:r>
        <w:rPr>
          <w:rFonts w:ascii="Times New Roman" w:hAnsi="Times New Roman"/>
          <w:color w:val="231F20"/>
          <w:sz w:val="22"/>
          <w:u w:val="dotted" w:color="6D6E71"/>
        </w:rPr>
        <w:t> </w:t>
        <w:tab/>
      </w:r>
      <w:r>
        <w:rPr>
          <w:rFonts w:ascii="Times New Roman" w:hAnsi="Times New Roman"/>
          <w:color w:val="231F20"/>
          <w:sz w:val="22"/>
        </w:rPr>
      </w:r>
      <w:r>
        <w:rPr>
          <w:rFonts w:ascii="Times New Roman" w:hAnsi="Times New Roman"/>
          <w:sz w:val="22"/>
        </w:rPr>
      </w:r>
    </w:p>
    <w:p>
      <w:pPr>
        <w:tabs>
          <w:tab w:pos="1540" w:val="left" w:leader="none"/>
          <w:tab w:pos="5171" w:val="left" w:leader="none"/>
        </w:tabs>
        <w:spacing w:before="187"/>
        <w:ind w:left="1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Franklin Gothic Demi"/>
          <w:b/>
          <w:color w:val="231F20"/>
          <w:sz w:val="22"/>
        </w:rPr>
        <w:t>Medeni</w:t>
      </w:r>
      <w:r>
        <w:rPr>
          <w:rFonts w:ascii="Franklin Gothic Demi"/>
          <w:b/>
          <w:color w:val="231F20"/>
          <w:spacing w:val="-12"/>
          <w:sz w:val="22"/>
        </w:rPr>
        <w:t> </w:t>
      </w:r>
      <w:r>
        <w:rPr>
          <w:rFonts w:ascii="Franklin Gothic Demi"/>
          <w:b/>
          <w:color w:val="231F20"/>
          <w:sz w:val="22"/>
        </w:rPr>
        <w:t>Hali:</w:t>
      </w:r>
      <w:r>
        <w:rPr>
          <w:rFonts w:ascii="Franklin Gothic Demi"/>
          <w:b/>
          <w:color w:val="231F20"/>
          <w:sz w:val="22"/>
        </w:rPr>
        <w:tab/>
      </w:r>
      <w:r>
        <w:rPr>
          <w:rFonts w:ascii="Times New Roman"/>
          <w:color w:val="231F20"/>
          <w:sz w:val="22"/>
        </w:rPr>
      </w:r>
      <w:r>
        <w:rPr>
          <w:rFonts w:ascii="Times New Roman"/>
          <w:color w:val="231F20"/>
          <w:sz w:val="22"/>
          <w:u w:val="dotted" w:color="6D6E71"/>
        </w:rPr>
        <w:t> </w:t>
        <w:tab/>
      </w:r>
      <w:r>
        <w:rPr>
          <w:rFonts w:ascii="Times New Roman"/>
          <w:color w:val="231F20"/>
          <w:sz w:val="22"/>
        </w:rPr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200" w:bottom="280" w:left="880" w:right="780"/>
          <w:cols w:num="3" w:equalWidth="0">
            <w:col w:w="1495" w:space="1081"/>
            <w:col w:w="1774" w:space="273"/>
            <w:col w:w="5627"/>
          </w:cols>
        </w:sectPr>
      </w:pPr>
    </w:p>
    <w:p>
      <w:pPr>
        <w:pStyle w:val="BodyText"/>
        <w:spacing w:line="266" w:lineRule="exact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Askerlik</w:t>
      </w:r>
      <w:r>
        <w:rPr>
          <w:color w:val="231F20"/>
          <w:spacing w:val="-17"/>
        </w:rPr>
        <w:t> </w:t>
      </w:r>
      <w:r>
        <w:rPr>
          <w:color w:val="231F20"/>
        </w:rPr>
        <w:t>Durumu</w:t>
      </w:r>
      <w:r>
        <w:rPr>
          <w:b w:val="0"/>
        </w:rPr>
      </w: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4"/>
          <w:szCs w:val="24"/>
        </w:rPr>
      </w:pP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0"/>
          <w:szCs w:val="20"/>
        </w:rPr>
      </w:pPr>
    </w:p>
    <w:p>
      <w:pPr>
        <w:pStyle w:val="BodyText"/>
        <w:spacing w:line="384" w:lineRule="auto"/>
        <w:ind w:right="900"/>
        <w:jc w:val="left"/>
        <w:rPr>
          <w:b w:val="0"/>
          <w:bCs w:val="0"/>
        </w:rPr>
      </w:pPr>
      <w:r>
        <w:rPr>
          <w:color w:val="231F20"/>
        </w:rPr>
        <w:t>Eğitim</w:t>
      </w:r>
      <w:r>
        <w:rPr>
          <w:color w:val="231F20"/>
          <w:w w:val="99"/>
        </w:rPr>
        <w:t> </w:t>
      </w:r>
      <w:r>
        <w:rPr>
          <w:color w:val="231F20"/>
        </w:rPr>
        <w:t>Eğitim</w:t>
      </w:r>
      <w:r>
        <w:rPr>
          <w:color w:val="231F20"/>
          <w:spacing w:val="-13"/>
        </w:rPr>
        <w:t> </w:t>
      </w:r>
      <w:r>
        <w:rPr>
          <w:color w:val="231F20"/>
        </w:rPr>
        <w:t>Alanı</w:t>
      </w:r>
      <w:r>
        <w:rPr>
          <w:color w:val="231F20"/>
          <w:w w:val="99"/>
        </w:rPr>
        <w:t> </w:t>
      </w:r>
      <w:r>
        <w:rPr>
          <w:color w:val="231F20"/>
        </w:rPr>
        <w:t>Mesleği</w:t>
      </w:r>
      <w:r>
        <w:rPr>
          <w:color w:val="231F20"/>
          <w:w w:val="99"/>
        </w:rPr>
        <w:t> </w:t>
      </w:r>
      <w:r>
        <w:rPr>
          <w:rFonts w:ascii="Franklin Gothic Demi" w:hAnsi="Franklin Gothic Demi"/>
          <w:color w:val="231F20"/>
          <w:spacing w:val="-2"/>
        </w:rPr>
        <w:t>Görevi</w:t>
      </w:r>
      <w:r>
        <w:rPr>
          <w:rFonts w:ascii="Franklin Gothic Demi" w:hAnsi="Franklin Gothic Demi"/>
          <w:color w:val="231F20"/>
          <w:spacing w:val="24"/>
          <w:w w:val="99"/>
        </w:rPr>
        <w:t> </w:t>
      </w:r>
      <w:r>
        <w:rPr>
          <w:color w:val="231F20"/>
          <w:spacing w:val="-2"/>
        </w:rPr>
        <w:t>Yabancı</w:t>
      </w:r>
      <w:r>
        <w:rPr>
          <w:color w:val="231F20"/>
          <w:spacing w:val="-12"/>
        </w:rPr>
        <w:t> </w:t>
      </w:r>
      <w:r>
        <w:rPr>
          <w:color w:val="231F20"/>
        </w:rPr>
        <w:t>Dil</w:t>
      </w:r>
      <w:r>
        <w:rPr>
          <w:b w:val="0"/>
        </w:rPr>
      </w:r>
    </w:p>
    <w:p>
      <w:pPr>
        <w:pStyle w:val="BodyText"/>
        <w:spacing w:line="266" w:lineRule="exact"/>
        <w:ind w:left="114" w:right="0"/>
        <w:jc w:val="left"/>
        <w:rPr>
          <w:b w:val="0"/>
          <w:bCs w:val="0"/>
        </w:rPr>
      </w:pPr>
      <w:r>
        <w:rPr>
          <w:color w:val="231F20"/>
        </w:rPr>
        <w:t>Önceki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Adaylıklarınız</w:t>
      </w:r>
      <w:r>
        <w:rPr>
          <w:b w:val="0"/>
        </w:rPr>
      </w:r>
    </w:p>
    <w:p>
      <w:pPr>
        <w:tabs>
          <w:tab w:pos="932" w:val="left" w:leader="none"/>
          <w:tab w:pos="2160" w:val="left" w:leader="none"/>
          <w:tab w:pos="3319" w:val="left" w:leader="none"/>
          <w:tab w:pos="4714" w:val="left" w:leader="none"/>
          <w:tab w:pos="5613" w:val="left" w:leader="none"/>
        </w:tabs>
        <w:spacing w:before="12"/>
        <w:ind w:left="114" w:right="0" w:firstLine="0"/>
        <w:jc w:val="left"/>
        <w:rPr>
          <w:rFonts w:ascii="Franklin Gothic Demi" w:hAnsi="Franklin Gothic Demi" w:cs="Franklin Gothic Demi" w:eastAsia="Franklin Gothic Demi"/>
          <w:sz w:val="22"/>
          <w:szCs w:val="22"/>
        </w:rPr>
      </w:pPr>
      <w:r>
        <w:rPr/>
        <w:br w:type="column"/>
      </w:r>
      <w:r>
        <w:rPr>
          <w:rFonts w:ascii="Franklin Gothic Demi" w:hAnsi="Franklin Gothic Demi"/>
          <w:b/>
          <w:color w:val="231F20"/>
          <w:spacing w:val="-2"/>
          <w:sz w:val="22"/>
        </w:rPr>
        <w:t>Yaptı</w:t>
      </w:r>
      <w:r>
        <w:rPr>
          <w:rFonts w:ascii="Franklin Gothic Demi" w:hAnsi="Franklin Gothic Demi"/>
          <w:b/>
          <w:color w:val="231F20"/>
          <w:spacing w:val="-4"/>
          <w:sz w:val="22"/>
        </w:rPr>
        <w:t> </w:t>
      </w:r>
      <w:r>
        <w:rPr>
          <w:rFonts w:ascii="Franklin Gothic Demi" w:hAnsi="Franklin Gothic Demi"/>
          <w:b/>
          <w:color w:val="231F20"/>
          <w:sz w:val="22"/>
        </w:rPr>
        <w:t>(</w:t>
        <w:tab/>
      </w:r>
      <w:r>
        <w:rPr>
          <w:rFonts w:ascii="Franklin Gothic Demi" w:hAnsi="Franklin Gothic Demi"/>
          <w:b/>
          <w:color w:val="231F20"/>
          <w:w w:val="95"/>
          <w:sz w:val="22"/>
        </w:rPr>
        <w:t>)</w:t>
        <w:tab/>
      </w:r>
      <w:r>
        <w:rPr>
          <w:rFonts w:ascii="Franklin Gothic Demi" w:hAnsi="Franklin Gothic Demi"/>
          <w:b/>
          <w:color w:val="231F20"/>
          <w:spacing w:val="-2"/>
          <w:sz w:val="22"/>
        </w:rPr>
        <w:t>Yapmadı</w:t>
      </w:r>
      <w:r>
        <w:rPr>
          <w:rFonts w:ascii="Franklin Gothic Demi" w:hAnsi="Franklin Gothic Demi"/>
          <w:b/>
          <w:color w:val="231F20"/>
          <w:spacing w:val="-7"/>
          <w:sz w:val="22"/>
        </w:rPr>
        <w:t> </w:t>
      </w:r>
      <w:r>
        <w:rPr>
          <w:rFonts w:ascii="Franklin Gothic Demi" w:hAnsi="Franklin Gothic Demi"/>
          <w:b/>
          <w:color w:val="231F20"/>
          <w:sz w:val="22"/>
        </w:rPr>
        <w:t>(</w:t>
        <w:tab/>
      </w:r>
      <w:r>
        <w:rPr>
          <w:rFonts w:ascii="Franklin Gothic Demi" w:hAnsi="Franklin Gothic Demi"/>
          <w:b/>
          <w:color w:val="231F20"/>
          <w:w w:val="95"/>
          <w:sz w:val="22"/>
        </w:rPr>
        <w:t>)</w:t>
        <w:tab/>
      </w:r>
      <w:r>
        <w:rPr>
          <w:rFonts w:ascii="Franklin Gothic Demi" w:hAnsi="Franklin Gothic Demi"/>
          <w:b/>
          <w:color w:val="231F20"/>
          <w:spacing w:val="-2"/>
          <w:sz w:val="22"/>
        </w:rPr>
        <w:t>Tecilli</w:t>
      </w:r>
      <w:r>
        <w:rPr>
          <w:rFonts w:ascii="Franklin Gothic Demi" w:hAnsi="Franklin Gothic Demi"/>
          <w:b/>
          <w:color w:val="231F20"/>
          <w:spacing w:val="-7"/>
          <w:sz w:val="22"/>
        </w:rPr>
        <w:t> </w:t>
      </w:r>
      <w:r>
        <w:rPr>
          <w:rFonts w:ascii="Franklin Gothic Demi" w:hAnsi="Franklin Gothic Demi"/>
          <w:b/>
          <w:color w:val="231F20"/>
          <w:sz w:val="22"/>
        </w:rPr>
        <w:t>(</w:t>
        <w:tab/>
        <w:t>)</w:t>
      </w:r>
      <w:r>
        <w:rPr>
          <w:rFonts w:ascii="Franklin Gothic Demi" w:hAnsi="Franklin Gothic Demi"/>
          <w:sz w:val="22"/>
        </w:rPr>
      </w:r>
    </w:p>
    <w:p>
      <w:pPr>
        <w:spacing w:after="0"/>
        <w:jc w:val="left"/>
        <w:rPr>
          <w:rFonts w:ascii="Franklin Gothic Demi" w:hAnsi="Franklin Gothic Demi" w:cs="Franklin Gothic Demi" w:eastAsia="Franklin Gothic Demi"/>
          <w:sz w:val="22"/>
          <w:szCs w:val="22"/>
        </w:rPr>
        <w:sectPr>
          <w:type w:val="continuous"/>
          <w:pgSz w:w="11910" w:h="16840"/>
          <w:pgMar w:top="1200" w:bottom="280" w:left="880" w:right="780"/>
          <w:cols w:num="2" w:equalWidth="0">
            <w:col w:w="2310" w:space="266"/>
            <w:col w:w="7674"/>
          </w:cols>
        </w:sectPr>
      </w:pP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0"/>
          <w:szCs w:val="20"/>
        </w:rPr>
      </w:pP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0"/>
          <w:szCs w:val="20"/>
        </w:rPr>
      </w:pPr>
    </w:p>
    <w:p>
      <w:pPr>
        <w:spacing w:line="240" w:lineRule="auto" w:before="1"/>
        <w:rPr>
          <w:rFonts w:ascii="Franklin Gothic Demi" w:hAnsi="Franklin Gothic Demi" w:cs="Franklin Gothic Demi" w:eastAsia="Franklin Gothic Demi"/>
          <w:b/>
          <w:bCs/>
          <w:sz w:val="28"/>
          <w:szCs w:val="28"/>
        </w:rPr>
      </w:pPr>
    </w:p>
    <w:p>
      <w:pPr>
        <w:pStyle w:val="BodyText"/>
        <w:spacing w:line="338" w:lineRule="auto" w:before="74"/>
        <w:ind w:left="130" w:right="8933" w:hanging="17"/>
        <w:jc w:val="both"/>
        <w:rPr>
          <w:rFonts w:ascii="Franklin Gothic Demi" w:hAnsi="Franklin Gothic Demi" w:cs="Franklin Gothic Demi" w:eastAsia="Franklin Gothic Demi"/>
          <w:b w:val="0"/>
          <w:bCs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4.356003pt;margin-top:-166.762939pt;width:375.6pt;height:152.2pt;mso-position-horizontal-relative:page;mso-position-vertical-relative:paragraph;z-index:104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3"/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278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b/>
                      <w:color w:val="231F20"/>
                      <w:sz w:val="20"/>
                    </w:rPr>
                    <w:t>Daha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z w:val="20"/>
                    </w:rPr>
                    <w:t>Önce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1"/>
                      <w:sz w:val="20"/>
                    </w:rPr>
                    <w:t>Milletvekili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1"/>
                      <w:sz w:val="20"/>
                    </w:rPr>
                    <w:t>yada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z w:val="20"/>
                    </w:rPr>
                    <w:t>Mahalli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z w:val="20"/>
                    </w:rPr>
                    <w:t>İdareler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z w:val="20"/>
                    </w:rPr>
                    <w:t>Seçimlerinde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1"/>
                      <w:sz w:val="20"/>
                    </w:rPr>
                    <w:t>Aday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z w:val="20"/>
                    </w:rPr>
                    <w:t>Oldunuz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z w:val="20"/>
                    </w:rPr>
                    <w:t>mu?</w:t>
                  </w:r>
                  <w:r>
                    <w:rPr>
                      <w:rFonts w:ascii="Franklin Gothic Demi" w:hAnsi="Franklin Gothic Demi"/>
                      <w:sz w:val="20"/>
                    </w:rPr>
                  </w:r>
                </w:p>
                <w:p>
                  <w:pPr>
                    <w:tabs>
                      <w:tab w:pos="742" w:val="left" w:leader="none"/>
                      <w:tab w:pos="1137" w:val="left" w:leader="none"/>
                      <w:tab w:pos="1619" w:val="left" w:leader="none"/>
                      <w:tab w:pos="2014" w:val="left" w:leader="none"/>
                    </w:tabs>
                    <w:spacing w:before="109"/>
                    <w:ind w:left="278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2"/>
                      <w:szCs w:val="22"/>
                    </w:rPr>
                  </w:pPr>
                  <w:r>
                    <w:rPr>
                      <w:rFonts w:ascii="Franklin Gothic Demi" w:hAnsi="Franklin Gothic Demi"/>
                      <w:b/>
                      <w:color w:val="231F20"/>
                      <w:sz w:val="22"/>
                    </w:rPr>
                    <w:t>E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z w:val="22"/>
                    </w:rPr>
                    <w:t>(</w:t>
                    <w:tab/>
                  </w:r>
                  <w:r>
                    <w:rPr>
                      <w:rFonts w:ascii="Franklin Gothic Demi" w:hAnsi="Franklin Gothic Demi"/>
                      <w:b/>
                      <w:color w:val="231F20"/>
                      <w:w w:val="95"/>
                      <w:sz w:val="22"/>
                    </w:rPr>
                    <w:t>)</w:t>
                    <w:tab/>
                  </w:r>
                  <w:r>
                    <w:rPr>
                      <w:rFonts w:ascii="Franklin Gothic Demi" w:hAnsi="Franklin Gothic Demi"/>
                      <w:b/>
                      <w:color w:val="231F20"/>
                      <w:sz w:val="22"/>
                    </w:rPr>
                    <w:t>H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z w:val="22"/>
                    </w:rPr>
                    <w:t>(</w:t>
                    <w:tab/>
                  </w:r>
                  <w:r>
                    <w:rPr>
                      <w:rFonts w:ascii="Franklin Gothic Demi" w:hAnsi="Franklin Gothic Demi"/>
                      <w:b/>
                      <w:color w:val="231F20"/>
                      <w:w w:val="95"/>
                      <w:sz w:val="22"/>
                    </w:rPr>
                    <w:t>)</w:t>
                    <w:tab/>
                  </w:r>
                  <w:r>
                    <w:rPr>
                      <w:rFonts w:ascii="Franklin Gothic Demi" w:hAnsi="Franklin Gothic Demi"/>
                      <w:b/>
                      <w:color w:val="231F20"/>
                      <w:sz w:val="22"/>
                    </w:rPr>
                    <w:t>Parti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color w:val="231F20"/>
                      <w:spacing w:val="-1"/>
                      <w:sz w:val="22"/>
                    </w:rPr>
                    <w:t>Adı:</w:t>
                  </w:r>
                  <w:r>
                    <w:rPr>
                      <w:rFonts w:ascii="Franklin Gothic Demi" w:hAnsi="Franklin Gothic Dem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356003pt;margin-top:-4.232144pt;width:375.6pt;height:107.95pt;mso-position-horizontal-relative:page;mso-position-vertical-relative:paragraph;z-index:1072" type="#_x0000_t202" filled="false" stroked="false">
            <v:textbox inset="0,0,0,0">
              <w:txbxContent>
                <w:p>
                  <w:pPr>
                    <w:tabs>
                      <w:tab w:pos="3750" w:val="left" w:leader="none"/>
                      <w:tab w:pos="7352" w:val="left" w:leader="none"/>
                    </w:tabs>
                    <w:spacing w:before="153"/>
                    <w:ind w:left="278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</w:r>
                  <w:r>
                    <w:rPr>
                      <w:rFonts w:ascii="Times New Roman"/>
                      <w:color w:val="231F20"/>
                      <w:sz w:val="24"/>
                      <w:u w:val="dotted" w:color="6D6E71"/>
                    </w:rPr>
                    <w:t> </w:t>
                    <w:tab/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  </w:t>
                  </w:r>
                  <w:r>
                    <w:rPr>
                      <w:rFonts w:ascii="Franklin Gothic Demi"/>
                      <w:b/>
                      <w:color w:val="231F20"/>
                      <w:spacing w:val="-1"/>
                      <w:sz w:val="24"/>
                    </w:rPr>
                    <w:t>E-Posta</w:t>
                  </w:r>
                  <w:r>
                    <w:rPr>
                      <w:rFonts w:ascii="Franklin Gothic Demi"/>
                      <w:b/>
                      <w:color w:val="231F20"/>
                      <w:spacing w:val="-1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5"/>
                      <w:sz w:val="24"/>
                    </w:rPr>
                  </w:r>
                  <w:r>
                    <w:rPr>
                      <w:rFonts w:ascii="Times New Roman"/>
                      <w:color w:val="231F20"/>
                      <w:sz w:val="24"/>
                      <w:u w:val="dotted" w:color="6D6E71"/>
                    </w:rPr>
                    <w:t> </w:t>
                    <w:tab/>
                  </w:r>
                  <w:r>
                    <w:rPr>
                      <w:rFonts w:ascii="Times New Roman"/>
                      <w:color w:val="231F20"/>
                      <w:sz w:val="24"/>
                    </w:rPr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Ev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Telefonu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İş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Telefonu</w:t>
      </w:r>
      <w:r>
        <w:rPr>
          <w:color w:val="231F20"/>
          <w:spacing w:val="21"/>
          <w:w w:val="99"/>
        </w:rPr>
        <w:t> </w:t>
      </w:r>
      <w:r>
        <w:rPr>
          <w:rFonts w:ascii="Franklin Gothic Demi" w:hAnsi="Franklin Gothic Demi"/>
          <w:color w:val="231F20"/>
          <w:spacing w:val="-1"/>
        </w:rPr>
        <w:t>GSM</w:t>
      </w:r>
      <w:r>
        <w:rPr>
          <w:rFonts w:ascii="Franklin Gothic Demi" w:hAnsi="Franklin Gothic Demi"/>
          <w:b w:val="0"/>
        </w:rPr>
      </w:r>
    </w:p>
    <w:p>
      <w:pPr>
        <w:pStyle w:val="BodyText"/>
        <w:spacing w:line="336" w:lineRule="auto" w:before="13"/>
        <w:ind w:left="131" w:right="9143"/>
        <w:jc w:val="left"/>
        <w:rPr>
          <w:b w:val="0"/>
          <w:bCs w:val="0"/>
        </w:rPr>
      </w:pPr>
      <w:r>
        <w:rPr>
          <w:color w:val="231F20"/>
        </w:rPr>
        <w:t>Ev</w:t>
      </w:r>
      <w:r>
        <w:rPr>
          <w:color w:val="231F20"/>
          <w:spacing w:val="-10"/>
        </w:rPr>
        <w:t> </w:t>
      </w:r>
      <w:r>
        <w:rPr>
          <w:color w:val="231F20"/>
        </w:rPr>
        <w:t>Adresi</w:t>
      </w:r>
      <w:r>
        <w:rPr>
          <w:color w:val="231F20"/>
          <w:w w:val="99"/>
        </w:rPr>
        <w:t> </w:t>
      </w:r>
      <w:r>
        <w:rPr>
          <w:color w:val="231F20"/>
        </w:rPr>
        <w:t>İş</w:t>
      </w:r>
      <w:r>
        <w:rPr>
          <w:color w:val="231F20"/>
          <w:spacing w:val="-9"/>
        </w:rPr>
        <w:t> </w:t>
      </w:r>
      <w:r>
        <w:rPr>
          <w:color w:val="231F20"/>
        </w:rPr>
        <w:t>Adresi</w:t>
      </w:r>
      <w:r>
        <w:rPr>
          <w:b w:val="0"/>
        </w:rPr>
      </w: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0"/>
          <w:szCs w:val="20"/>
        </w:rPr>
      </w:pPr>
    </w:p>
    <w:p>
      <w:pPr>
        <w:spacing w:after="0" w:line="240" w:lineRule="auto"/>
        <w:rPr>
          <w:rFonts w:ascii="Franklin Gothic Demi" w:hAnsi="Franklin Gothic Demi" w:cs="Franklin Gothic Demi" w:eastAsia="Franklin Gothic Demi"/>
          <w:sz w:val="20"/>
          <w:szCs w:val="20"/>
        </w:rPr>
        <w:sectPr>
          <w:type w:val="continuous"/>
          <w:pgSz w:w="11910" w:h="16840"/>
          <w:pgMar w:top="1200" w:bottom="280" w:left="880" w:right="780"/>
        </w:sectPr>
      </w:pP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4"/>
          <w:szCs w:val="24"/>
        </w:rPr>
      </w:pP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4"/>
          <w:szCs w:val="24"/>
        </w:rPr>
      </w:pPr>
    </w:p>
    <w:p>
      <w:pPr>
        <w:pStyle w:val="BodyText"/>
        <w:spacing w:line="240" w:lineRule="auto" w:before="136"/>
        <w:ind w:left="140" w:right="0"/>
        <w:jc w:val="left"/>
        <w:rPr>
          <w:b w:val="0"/>
          <w:bCs w:val="0"/>
        </w:rPr>
      </w:pPr>
      <w:r>
        <w:rPr>
          <w:color w:val="231F20"/>
          <w:spacing w:val="-1"/>
          <w:w w:val="95"/>
        </w:rPr>
        <w:t>Referanslar</w:t>
      </w:r>
      <w:r>
        <w:rPr>
          <w:b w:val="0"/>
        </w:rPr>
      </w:r>
    </w:p>
    <w:p>
      <w:pPr>
        <w:spacing w:line="240" w:lineRule="auto" w:before="4"/>
        <w:rPr>
          <w:rFonts w:ascii="Franklin Gothic Demi" w:hAnsi="Franklin Gothic Demi" w:cs="Franklin Gothic Demi" w:eastAsia="Franklin Gothic Demi"/>
          <w:b/>
          <w:bCs/>
          <w:sz w:val="22"/>
          <w:szCs w:val="22"/>
        </w:rPr>
      </w:pPr>
      <w:r>
        <w:rPr/>
        <w:br w:type="column"/>
      </w:r>
      <w:r>
        <w:rPr>
          <w:rFonts w:ascii="Franklin Gothic Demi"/>
          <w:b/>
          <w:sz w:val="22"/>
        </w:rPr>
      </w:r>
    </w:p>
    <w:p>
      <w:pPr>
        <w:tabs>
          <w:tab w:pos="7491" w:val="left" w:leader="none"/>
        </w:tabs>
        <w:spacing w:before="0"/>
        <w:ind w:left="140" w:right="0" w:firstLine="0"/>
        <w:jc w:val="left"/>
        <w:rPr>
          <w:rFonts w:ascii="Franklin Gothic Demi Cond" w:hAnsi="Franklin Gothic Demi Cond" w:cs="Franklin Gothic Demi Cond" w:eastAsia="Franklin Gothic Demi Cond"/>
          <w:sz w:val="22"/>
          <w:szCs w:val="22"/>
        </w:rPr>
      </w:pPr>
      <w:r>
        <w:rPr>
          <w:rFonts w:ascii="Franklin Gothic Demi Cond"/>
          <w:b/>
          <w:color w:val="231F20"/>
          <w:sz w:val="22"/>
        </w:rPr>
        <w:t>1. </w:t>
      </w:r>
      <w:r>
        <w:rPr>
          <w:rFonts w:ascii="Franklin Gothic Demi Cond"/>
          <w:b/>
          <w:color w:val="231F20"/>
          <w:w w:val="99"/>
          <w:sz w:val="22"/>
        </w:rPr>
      </w:r>
      <w:r>
        <w:rPr>
          <w:rFonts w:ascii="Franklin Gothic Demi Cond"/>
          <w:b/>
          <w:color w:val="231F20"/>
          <w:w w:val="99"/>
          <w:sz w:val="22"/>
          <w:u w:val="dotted" w:color="6D6E71"/>
        </w:rPr>
        <w:t> </w:t>
      </w:r>
      <w:r>
        <w:rPr>
          <w:rFonts w:ascii="Franklin Gothic Demi Cond"/>
          <w:b/>
          <w:color w:val="231F20"/>
          <w:sz w:val="22"/>
          <w:u w:val="dotted" w:color="6D6E71"/>
        </w:rPr>
        <w:tab/>
      </w:r>
      <w:r>
        <w:rPr>
          <w:rFonts w:ascii="Franklin Gothic Demi Cond"/>
          <w:b/>
          <w:color w:val="231F20"/>
          <w:sz w:val="22"/>
        </w:rPr>
      </w:r>
      <w:r>
        <w:rPr>
          <w:rFonts w:ascii="Franklin Gothic Demi Cond"/>
          <w:sz w:val="22"/>
        </w:rPr>
      </w:r>
    </w:p>
    <w:p>
      <w:pPr>
        <w:tabs>
          <w:tab w:pos="7491" w:val="left" w:leader="none"/>
        </w:tabs>
        <w:spacing w:before="187"/>
        <w:ind w:left="140" w:right="0" w:firstLine="0"/>
        <w:jc w:val="left"/>
        <w:rPr>
          <w:rFonts w:ascii="Franklin Gothic Demi Cond" w:hAnsi="Franklin Gothic Demi Cond" w:cs="Franklin Gothic Demi Cond" w:eastAsia="Franklin Gothic Demi Cond"/>
          <w:sz w:val="22"/>
          <w:szCs w:val="22"/>
        </w:rPr>
      </w:pPr>
      <w:r>
        <w:rPr>
          <w:rFonts w:ascii="Franklin Gothic Demi Cond"/>
          <w:b/>
          <w:color w:val="231F20"/>
          <w:spacing w:val="-1"/>
          <w:sz w:val="22"/>
        </w:rPr>
        <w:t>2.</w:t>
      </w:r>
      <w:r>
        <w:rPr>
          <w:rFonts w:ascii="Franklin Gothic Demi Cond"/>
          <w:b/>
          <w:color w:val="231F20"/>
          <w:spacing w:val="1"/>
          <w:sz w:val="22"/>
        </w:rPr>
        <w:t> </w:t>
      </w:r>
      <w:r>
        <w:rPr>
          <w:rFonts w:ascii="Franklin Gothic Demi Cond"/>
          <w:b/>
          <w:color w:val="231F20"/>
          <w:spacing w:val="1"/>
          <w:w w:val="99"/>
          <w:sz w:val="22"/>
        </w:rPr>
      </w:r>
      <w:r>
        <w:rPr>
          <w:rFonts w:ascii="Franklin Gothic Demi Cond"/>
          <w:b/>
          <w:color w:val="231F20"/>
          <w:w w:val="99"/>
          <w:sz w:val="22"/>
          <w:u w:val="dotted" w:color="6D6E71"/>
        </w:rPr>
        <w:t> </w:t>
      </w:r>
      <w:r>
        <w:rPr>
          <w:rFonts w:ascii="Franklin Gothic Demi Cond"/>
          <w:b/>
          <w:color w:val="231F20"/>
          <w:sz w:val="22"/>
          <w:u w:val="dotted" w:color="6D6E71"/>
        </w:rPr>
        <w:tab/>
      </w:r>
      <w:r>
        <w:rPr>
          <w:rFonts w:ascii="Franklin Gothic Demi Cond"/>
          <w:b/>
          <w:color w:val="231F20"/>
          <w:sz w:val="22"/>
        </w:rPr>
      </w:r>
      <w:r>
        <w:rPr>
          <w:rFonts w:ascii="Franklin Gothic Demi Cond"/>
          <w:sz w:val="22"/>
        </w:rPr>
      </w:r>
    </w:p>
    <w:p>
      <w:pPr>
        <w:spacing w:line="240" w:lineRule="auto" w:before="1"/>
        <w:rPr>
          <w:rFonts w:ascii="Franklin Gothic Demi Cond" w:hAnsi="Franklin Gothic Demi Cond" w:cs="Franklin Gothic Demi Cond" w:eastAsia="Franklin Gothic Demi Cond"/>
          <w:b/>
          <w:bCs/>
          <w:sz w:val="18"/>
          <w:szCs w:val="18"/>
        </w:rPr>
      </w:pPr>
    </w:p>
    <w:p>
      <w:pPr>
        <w:tabs>
          <w:tab w:pos="7491" w:val="left" w:leader="none"/>
        </w:tabs>
        <w:spacing w:before="0"/>
        <w:ind w:left="140" w:right="0" w:firstLine="0"/>
        <w:jc w:val="left"/>
        <w:rPr>
          <w:rFonts w:ascii="Franklin Gothic Demi Cond" w:hAnsi="Franklin Gothic Demi Cond" w:cs="Franklin Gothic Demi Cond" w:eastAsia="Franklin Gothic Demi Cond"/>
          <w:sz w:val="22"/>
          <w:szCs w:val="22"/>
        </w:rPr>
      </w:pPr>
      <w:r>
        <w:rPr>
          <w:rFonts w:ascii="Franklin Gothic Demi Cond"/>
          <w:b/>
          <w:color w:val="231F20"/>
          <w:spacing w:val="-1"/>
          <w:sz w:val="22"/>
        </w:rPr>
        <w:t>3.</w:t>
      </w:r>
      <w:r>
        <w:rPr>
          <w:rFonts w:ascii="Franklin Gothic Demi Cond"/>
          <w:b/>
          <w:color w:val="231F20"/>
          <w:spacing w:val="1"/>
          <w:sz w:val="22"/>
        </w:rPr>
        <w:t> </w:t>
      </w:r>
      <w:r>
        <w:rPr>
          <w:rFonts w:ascii="Franklin Gothic Demi Cond"/>
          <w:b/>
          <w:color w:val="231F20"/>
          <w:spacing w:val="1"/>
          <w:w w:val="99"/>
          <w:sz w:val="22"/>
        </w:rPr>
      </w:r>
      <w:r>
        <w:rPr>
          <w:rFonts w:ascii="Franklin Gothic Demi Cond"/>
          <w:b/>
          <w:color w:val="231F20"/>
          <w:w w:val="99"/>
          <w:sz w:val="22"/>
          <w:u w:val="dotted" w:color="6D6E71"/>
        </w:rPr>
        <w:t> </w:t>
      </w:r>
      <w:r>
        <w:rPr>
          <w:rFonts w:ascii="Franklin Gothic Demi Cond"/>
          <w:b/>
          <w:color w:val="231F20"/>
          <w:sz w:val="22"/>
          <w:u w:val="dotted" w:color="6D6E71"/>
        </w:rPr>
        <w:tab/>
      </w:r>
      <w:r>
        <w:rPr>
          <w:rFonts w:ascii="Franklin Gothic Demi Cond"/>
          <w:b/>
          <w:color w:val="231F20"/>
          <w:sz w:val="22"/>
        </w:rPr>
      </w:r>
      <w:r>
        <w:rPr>
          <w:rFonts w:ascii="Franklin Gothic Demi Cond"/>
          <w:sz w:val="22"/>
        </w:rPr>
      </w:r>
    </w:p>
    <w:p>
      <w:pPr>
        <w:spacing w:after="0"/>
        <w:jc w:val="left"/>
        <w:rPr>
          <w:rFonts w:ascii="Franklin Gothic Demi Cond" w:hAnsi="Franklin Gothic Demi Cond" w:cs="Franklin Gothic Demi Cond" w:eastAsia="Franklin Gothic Demi Cond"/>
          <w:sz w:val="22"/>
          <w:szCs w:val="22"/>
        </w:rPr>
        <w:sectPr>
          <w:type w:val="continuous"/>
          <w:pgSz w:w="11910" w:h="16840"/>
          <w:pgMar w:top="1200" w:bottom="280" w:left="880" w:right="780"/>
          <w:cols w:num="2" w:equalWidth="0">
            <w:col w:w="1361" w:space="981"/>
            <w:col w:w="7908"/>
          </w:cols>
        </w:sectPr>
      </w:pPr>
    </w:p>
    <w:p>
      <w:pPr>
        <w:spacing w:line="240" w:lineRule="auto" w:before="0"/>
        <w:rPr>
          <w:rFonts w:ascii="Franklin Gothic Demi Cond" w:hAnsi="Franklin Gothic Demi Cond" w:cs="Franklin Gothic Demi Cond" w:eastAsia="Franklin Gothic Demi Cond"/>
          <w:b/>
          <w:bCs/>
          <w:sz w:val="20"/>
          <w:szCs w:val="20"/>
        </w:rPr>
      </w:pPr>
      <w:r>
        <w:rPr/>
        <w:pict>
          <v:group style="position:absolute;margin-left:26.692383pt;margin-top:17.175014pt;width:540.2pt;height:798.3pt;mso-position-horizontal-relative:page;mso-position-vertical-relative:page;z-index:-4696" coordorigin="534,344" coordsize="10804,15966">
            <v:group style="position:absolute;left:560;top:2082;width:10768;height:14217" coordorigin="560,2082" coordsize="10768,14217">
              <v:shape style="position:absolute;left:560;top:2082;width:10768;height:14217" coordorigin="560,2082" coordsize="10768,14217" path="m11127,2082l757,2082,690,2095,634,2128,591,2176,565,2237,560,16102,562,16125,581,16189,620,16242,673,16279,737,16298,760,16299,11131,16299,11197,16286,11254,16254,11297,16205,11322,16144,11328,16099,11327,2279,11315,2212,11282,2156,11234,2113,11173,2088,11127,2082xe" filled="true" fillcolor="#f9f9fa" stroked="false">
                <v:path arrowok="t"/>
                <v:fill type="solid"/>
              </v:shape>
            </v:group>
            <v:group style="position:absolute;left:560;top:2082;width:10768;height:14217" coordorigin="560,2082" coordsize="10768,14217">
              <v:shape style="position:absolute;left:560;top:2082;width:10768;height:14217" coordorigin="560,2082" coordsize="10768,14217" path="m11328,16099l11316,16166,11284,16223,11236,16267,11176,16293,760,16299,737,16298,673,16279,620,16242,581,16189,562,16125,560,2282,561,2259,580,2195,617,2142,670,2104,734,2084,11127,2082,11150,2084,11214,2102,11268,2140,11306,2192,11326,2256,11328,16099xe" filled="false" stroked="true" strokeweight="1.001000pt" strokecolor="#d1d3d4">
                <v:path arrowok="t"/>
              </v:shape>
            </v:group>
            <v:group style="position:absolute;left:562;top:572;width:10756;height:13562" coordorigin="562,572" coordsize="10756,13562">
              <v:shape style="position:absolute;left:562;top:572;width:10756;height:13562" coordorigin="562,572" coordsize="10756,13562" path="m11318,686l11298,624,11248,583,9291,572,9273,573,9215,590,9159,623,9112,667,9054,872,9012,1041,8974,1193,8941,1328,8911,1447,8886,1551,8863,1642,8844,1719,8828,1785,8803,1885,8787,1949,8771,2008,8729,2056,8675,2089,8616,2106,687,2108,663,2110,603,2139,569,2193,565,2753,565,3300,565,3856,565,4420,565,4989,565,5564,564,6143,564,6725,564,7309,564,7894,563,8479,563,9063,563,9645,563,10224,563,10798,563,11367,562,11930,562,12485,562,13032,562,13569,562,13738,846,13738,846,14092,852,14114,867,14129,2843,14133,2862,14130,2880,14120,2897,14105,3101,13738,6756,13738,11318,13738,11318,13131,11318,12510,11318,11875,11318,11230,11318,10575,11318,9912,11318,9242,11318,8568,11318,7891,11318,7212,11318,6533,11318,5855,11318,5181,11318,4512,11318,3849,11318,3194,11318,2548,11318,1914,11318,1293,11318,686xe" filled="false" stroked="true" strokeweight="1.367pt" strokecolor="#d1d3d4">
                <v:path arrowok="t"/>
              </v:shape>
            </v:group>
            <v:group style="position:absolute;left:562;top:2528;width:10756;height:12271" coordorigin="562,2528" coordsize="10756,12271">
              <v:shape style="position:absolute;left:562;top:2528;width:10756;height:12271" coordorigin="562,2528" coordsize="10756,12271" path="m3101,14381l846,14381,846,14755,852,14777,866,14793,886,14799,2843,14799,2906,14755,3101,14381xe" filled="true" fillcolor="#d5d7d8" stroked="false">
                <v:path arrowok="t"/>
                <v:fill type="solid"/>
              </v:shape>
              <v:shape style="position:absolute;left:562;top:2528;width:10756;height:12271" coordorigin="562,2528" coordsize="10756,12271" path="m11318,2528l565,2528,565,4545,564,5752,563,10670,563,11878,562,13058,562,14381,11318,14381,11318,2528xe" filled="true" fillcolor="#d5d7d8" stroked="false">
                <v:path arrowok="t"/>
                <v:fill type="solid"/>
              </v:shape>
              <v:shape style="position:absolute;left:565;top:478;width:10753;height:2317" type="#_x0000_t75" stroked="false">
                <v:imagedata r:id="rId5" o:title=""/>
              </v:shape>
            </v:group>
            <v:group style="position:absolute;left:819;top:2464;width:2468;height:713" coordorigin="819,2464" coordsize="2468,713">
              <v:shape style="position:absolute;left:819;top:2464;width:2468;height:713" coordorigin="819,2464" coordsize="2468,713" path="m3287,2464l986,2464,921,2478,868,2516,832,2571,819,2637,819,3006,834,3072,870,3126,924,3162,989,3176,3287,3176,3287,2464xe" filled="true" fillcolor="#91d7e8" stroked="false">
                <v:path arrowok="t"/>
                <v:fill type="solid"/>
              </v:shape>
            </v:group>
            <v:group style="position:absolute;left:3287;top:2471;width:5600;height:678" coordorigin="3287,2471" coordsize="5600,678">
              <v:shape style="position:absolute;left:3287;top:2471;width:5600;height:678" coordorigin="3287,2471" coordsize="5600,678" path="m8823,2471l3287,2471,3287,3148,8830,3147,8883,3086,8886,3061,8886,2548,8858,2485,8823,2471xe" filled="true" fillcolor="#ffffff" stroked="false">
                <v:path arrowok="t"/>
                <v:fill type="solid"/>
              </v:shape>
            </v:group>
            <v:group style="position:absolute;left:3287;top:2482;width:5600;height:676" coordorigin="3287,2482" coordsize="5600,676">
              <v:shape style="position:absolute;left:3287;top:2482;width:5600;height:676" coordorigin="3287,2482" coordsize="5600,676" path="m8886,3071l8864,3138,3287,3158,3287,2482,8823,2482,8842,2486,8881,2534,8886,3071xe" filled="false" stroked="true" strokeweight="1.968pt" strokecolor="#92d7e7">
                <v:path arrowok="t"/>
              </v:shape>
            </v:group>
            <v:group style="position:absolute;left:3287;top:3370;width:7682;height:3317" coordorigin="3287,3370" coordsize="7682,3317">
              <v:shape style="position:absolute;left:3287;top:3370;width:7682;height:3317" coordorigin="3287,3370" coordsize="7682,3317" path="m10799,3370l3287,3370,3287,6687,10800,6687,10865,6674,10919,6637,10956,6583,10969,6517,10969,3540,10955,3474,10919,3420,10865,3384,10799,3370xe" filled="true" fillcolor="#ffffff" stroked="false">
                <v:path arrowok="t"/>
                <v:fill type="solid"/>
              </v:shape>
            </v:group>
            <v:group style="position:absolute;left:3287;top:3370;width:7682;height:3317" coordorigin="3287,3370" coordsize="7682,3317">
              <v:shape style="position:absolute;left:3287;top:3370;width:7682;height:3317" coordorigin="3287,3370" coordsize="7682,3317" path="m3287,3370l10799,3370,10822,3372,10884,3393,10933,3436,10963,3495,10969,6517,10967,6540,10946,6603,10903,6651,10845,6681,3287,6687,3287,3370xe" filled="false" stroked="true" strokeweight="2pt" strokecolor="#92d7e7">
                <v:path arrowok="t"/>
              </v:shape>
            </v:group>
            <v:group style="position:absolute;left:819;top:3355;width:2468;height:3351" coordorigin="819,3355" coordsize="2468,3351">
              <v:shape style="position:absolute;left:819;top:3355;width:2468;height:3351" coordorigin="819,3355" coordsize="2468,3351" path="m3287,3355l1000,3355,977,3357,914,3377,864,3418,830,3475,819,6523,821,6546,841,6610,882,6661,938,6694,3287,6705,3287,3355xe" filled="true" fillcolor="#91d7e8" stroked="false">
                <v:path arrowok="t"/>
                <v:fill type="solid"/>
              </v:shape>
            </v:group>
            <v:group style="position:absolute;left:3287;top:6892;width:7682;height:3047" coordorigin="3287,6892" coordsize="7682,3047">
              <v:shape style="position:absolute;left:3287;top:6892;width:7682;height:3047" coordorigin="3287,6892" coordsize="7682,3047" path="m10799,6892l3287,6892,3287,9938,10818,9937,10890,9904,10931,9855,10959,9791,10969,9716,10968,7088,10952,7017,10919,6957,10874,6914,10799,6892xe" filled="true" fillcolor="#ffffff" stroked="false">
                <v:path arrowok="t"/>
                <v:fill type="solid"/>
              </v:shape>
            </v:group>
            <v:group style="position:absolute;left:3287;top:6894;width:7682;height:3045" coordorigin="3287,6894" coordsize="7682,3045">
              <v:shape style="position:absolute;left:3287;top:6894;width:7682;height:3045" coordorigin="3287,6894" coordsize="7682,3045" path="m3287,6894l10799,6894,10819,6895,10890,6929,10932,6977,10959,7042,10969,9716,10968,9742,10952,9814,10919,9873,10873,9916,3287,9938,3287,6894xe" filled="false" stroked="true" strokeweight="2.258pt" strokecolor="#92d7e7">
                <v:path arrowok="t"/>
              </v:shape>
            </v:group>
            <v:group style="position:absolute;left:819;top:6866;width:2468;height:3097" coordorigin="819,6866" coordsize="2468,3097">
              <v:shape style="position:absolute;left:819;top:6866;width:2468;height:3097" coordorigin="819,6866" coordsize="2468,3097" path="m3287,6866l989,6866,970,6868,899,6901,858,6949,830,7014,819,7088,819,9737,820,9763,836,9835,868,9895,913,9938,987,9962,3287,9962,3287,6866xe" filled="true" fillcolor="#91d7e8" stroked="false">
                <v:path arrowok="t"/>
                <v:fill type="solid"/>
              </v:shape>
            </v:group>
            <v:group style="position:absolute;left:3287;top:10144;width:7682;height:2159" coordorigin="3287,10144" coordsize="7682,2159">
              <v:shape style="position:absolute;left:3287;top:10144;width:7682;height:2159" coordorigin="3287,10144" coordsize="7682,2159" path="m10799,10144l3287,10144,3287,12303,10808,12303,10879,12275,10922,12230,10953,12168,10968,12095,10969,12068,10969,10366,10957,10291,10928,10227,10887,10179,10818,10146,10799,10144xe" filled="true" fillcolor="#ffffff" stroked="false">
                <v:path arrowok="t"/>
                <v:fill type="solid"/>
              </v:shape>
            </v:group>
            <v:group style="position:absolute;left:3287;top:10144;width:7682;height:2159" coordorigin="3287,10144" coordsize="7682,2159">
              <v:shape style="position:absolute;left:3287;top:10144;width:7682;height:2159" coordorigin="3287,10144" coordsize="7682,2159" path="m3287,10144l10799,10144,10818,10146,10887,10179,10928,10227,10957,10291,10969,10366,10969,12068,10968,12095,10953,12168,10922,12230,10879,12275,10808,12303,3287,12303,3287,10144xe" filled="false" stroked="true" strokeweight="2.0pt" strokecolor="#92d7e7">
                <v:path arrowok="t"/>
              </v:shape>
            </v:group>
            <v:group style="position:absolute;left:819;top:10124;width:2468;height:2199" coordorigin="819,10124" coordsize="2468,2199">
              <v:shape style="position:absolute;left:819;top:10124;width:2468;height:2199" coordorigin="819,10124" coordsize="2468,2199" path="m3287,10124l989,10124,971,10126,902,10159,861,10207,833,10271,820,10346,819,12084,820,12111,835,12185,865,12247,907,12293,977,12322,3287,12323,3287,10124xe" filled="true" fillcolor="#91d7e8" stroked="false">
                <v:path arrowok="t"/>
                <v:fill type="solid"/>
              </v:shape>
            </v:group>
            <v:group style="position:absolute;left:3323;top:12513;width:7682;height:1565" coordorigin="3323,12513" coordsize="7682,1565">
              <v:shape style="position:absolute;left:3323;top:12513;width:7682;height:1565" coordorigin="3323,12513" coordsize="7682,1565" path="m10835,12513l3323,12513,3323,14077,10835,14077,10901,14064,10955,14027,10991,13973,11005,13907,11005,12682,10991,12616,10955,12562,10901,12526,10835,12513xe" filled="true" fillcolor="#ffffff" stroked="false">
                <v:path arrowok="t"/>
                <v:fill type="solid"/>
              </v:shape>
            </v:group>
            <v:group style="position:absolute;left:3323;top:12513;width:7682;height:1565" coordorigin="3323,12513" coordsize="7682,1565">
              <v:shape style="position:absolute;left:3323;top:12513;width:7682;height:1565" coordorigin="3323,12513" coordsize="7682,1565" path="m3323,12513l10835,12513,10858,12514,10920,12536,10969,12579,10999,12637,11005,13907,11003,13930,10982,13993,10939,14041,10880,14071,3323,14077,3323,12513xe" filled="false" stroked="true" strokeweight="2pt" strokecolor="#92d7e7">
                <v:path arrowok="t"/>
              </v:shape>
            </v:group>
            <v:group style="position:absolute;left:855;top:12495;width:2468;height:1600" coordorigin="855,12495" coordsize="2468,1600">
              <v:shape style="position:absolute;left:855;top:12495;width:2468;height:1600" coordorigin="855,12495" coordsize="2468,1600" path="m3323,12495l1025,12495,1003,12497,941,12519,892,12562,862,12620,855,13922,857,13945,878,14008,920,14058,977,14088,3323,14095,3323,12495xe" filled="true" fillcolor="#91d7e8" stroked="false">
                <v:path arrowok="t"/>
                <v:fill type="solid"/>
              </v:shape>
              <v:shape style="position:absolute;left:534;top:344;width:1615;height:1624" type="#_x0000_t75" stroked="false">
                <v:imagedata r:id="rId6" o:title=""/>
              </v:shape>
            </v:group>
            <v:group style="position:absolute;left:668;top:478;width:1346;height:1355" coordorigin="668,478" coordsize="1346,1355">
              <v:shape style="position:absolute;left:668;top:478;width:1346;height:1355" coordorigin="668,478" coordsize="1346,1355" path="m1341,478l1232,487,1129,513,1032,554,944,609,866,676,798,755,744,844,703,941,677,1046,668,1155,671,1211,688,1318,721,1419,769,1512,830,1596,903,1670,987,1731,1079,1779,1180,1813,1286,1830,1341,1833,1397,1830,1503,1813,1603,1779,1696,1731,1779,1670,1852,1596,1914,1512,1961,1419,1995,1318,2012,1211,2014,1155,2012,1100,1995,993,1961,892,1914,799,1852,715,1779,641,1696,580,1603,531,1503,498,1397,480,1341,478xe" filled="true" fillcolor="#ed1c24" stroked="false">
                <v:path arrowok="t"/>
                <v:fill type="solid"/>
              </v:shape>
              <v:shape style="position:absolute;left:954;top:682;width:937;height:985" type="#_x0000_t75" stroked="false">
                <v:imagedata r:id="rId7" o:title=""/>
              </v:shape>
            </v:group>
            <v:group style="position:absolute;left:976;top:665;width:863;height:980" coordorigin="976,665" coordsize="863,980">
              <v:shape style="position:absolute;left:976;top:665;width:863;height:980" coordorigin="976,665" coordsize="863,980" path="m1181,1200l1116,1215,1060,1248,1015,1296,987,1355,976,1422,977,1436,990,1499,1020,1554,1066,1598,1125,1629,1196,1643,1221,1644,1244,1641,1306,1618,1334,1599,1240,1599,1218,1596,1158,1570,1112,1525,1084,1465,1079,1419,1080,1397,1101,1337,1142,1289,1200,1257,1273,1246,1333,1246,1326,1241,1272,1214,1206,1201,1181,1200xe" filled="true" fillcolor="#ffffff" stroked="false">
                <v:path arrowok="t"/>
                <v:fill type="solid"/>
              </v:shape>
              <v:shape style="position:absolute;left:976;top:665;width:863;height:980" coordorigin="976,665" coordsize="863,980" path="m1375,1552l1308,1590,1240,1599,1334,1599,1339,1595,1353,1582,1365,1567,1375,1552xe" filled="true" fillcolor="#ffffff" stroked="false">
                <v:path arrowok="t"/>
                <v:fill type="solid"/>
              </v:shape>
              <v:shape style="position:absolute;left:976;top:665;width:863;height:980" coordorigin="976,665" coordsize="863,980" path="m1333,1246l1273,1246,1295,1250,1315,1255,1335,1263,1352,1273,1368,1284,1381,1296,1369,1280,1356,1266,1342,1253,1333,1246xe" filled="true" fillcolor="#ffffff" stroked="false">
                <v:path arrowok="t"/>
                <v:fill type="solid"/>
              </v:shape>
              <v:shape style="position:absolute;left:976;top:665;width:863;height:980" coordorigin="976,665" coordsize="863,980" path="m1639,932l1574,948,1518,981,1473,1028,1445,1087,1434,1155,1435,1168,1448,1231,1478,1286,1524,1330,1583,1361,1654,1376,1679,1377,1702,1373,1764,1351,1792,1332,1698,1332,1676,1328,1616,1303,1570,1258,1542,1197,1537,1151,1538,1129,1559,1069,1600,1021,1658,990,1731,978,1791,978,1784,974,1730,946,1664,933,1639,932xe" filled="true" fillcolor="#ffffff" stroked="false">
                <v:path arrowok="t"/>
                <v:fill type="solid"/>
              </v:shape>
              <v:shape style="position:absolute;left:976;top:665;width:863;height:980" coordorigin="976,665" coordsize="863,980" path="m1833,1285l1766,1323,1698,1332,1792,1332,1797,1327,1811,1314,1823,1300,1833,1285xe" filled="true" fillcolor="#ffffff" stroked="false">
                <v:path arrowok="t"/>
                <v:fill type="solid"/>
              </v:shape>
              <v:shape style="position:absolute;left:976;top:665;width:863;height:980" coordorigin="976,665" coordsize="863,980" path="m1791,978l1731,978,1753,982,1773,988,1793,996,1810,1005,1826,1016,1839,1028,1827,1013,1814,999,1800,985,1791,978xe" filled="true" fillcolor="#ffffff" stroked="false">
                <v:path arrowok="t"/>
                <v:fill type="solid"/>
              </v:shape>
              <v:shape style="position:absolute;left:976;top:665;width:863;height:980" coordorigin="976,665" coordsize="863,980" path="m1181,665l1116,680,1060,713,1015,761,987,820,976,887,977,901,990,964,1020,1018,1066,1063,1125,1094,1196,1108,1221,1109,1244,1106,1306,1083,1334,1064,1240,1064,1218,1061,1158,1035,1112,990,1084,930,1079,883,1080,862,1101,802,1142,754,1200,722,1273,711,1333,711,1326,706,1272,679,1206,666,1181,665xe" filled="true" fillcolor="#ffffff" stroked="false">
                <v:path arrowok="t"/>
                <v:fill type="solid"/>
              </v:shape>
              <v:shape style="position:absolute;left:976;top:665;width:863;height:980" coordorigin="976,665" coordsize="863,980" path="m1375,1017l1308,1055,1240,1064,1334,1064,1339,1060,1353,1046,1365,1032,1375,1017xe" filled="true" fillcolor="#ffffff" stroked="false">
                <v:path arrowok="t"/>
                <v:fill type="solid"/>
              </v:shape>
              <v:shape style="position:absolute;left:976;top:665;width:863;height:980" coordorigin="976,665" coordsize="863,980" path="m1333,711l1273,711,1295,714,1315,720,1335,728,1352,738,1368,749,1381,761,1369,745,1356,731,1342,718,1333,711xe" filled="true" fillcolor="#ffffff" stroked="false">
                <v:path arrowok="t"/>
                <v:fill type="solid"/>
              </v:shape>
            </v:group>
            <v:group style="position:absolute;left:712;top:522;width:1259;height:1267" coordorigin="712,522" coordsize="1259,1267">
              <v:shape style="position:absolute;left:712;top:522;width:1259;height:1267" coordorigin="712,522" coordsize="1259,1267" path="m1341,522l1239,530,1143,554,1052,593,970,644,897,708,834,781,782,864,744,955,720,1053,712,1155,714,1207,731,1308,762,1402,807,1489,864,1567,932,1636,1010,1694,1097,1739,1190,1770,1290,1786,1341,1789,1393,1786,1443,1780,1493,1770,1505,1766,1341,1766,1292,1764,1195,1749,1105,1718,1022,1675,946,1619,880,1553,825,1477,782,1393,752,1302,736,1205,734,1155,736,1105,752,1008,782,917,825,833,880,758,946,691,1022,636,1105,592,1195,562,1292,546,1341,544,1505,544,1493,541,1443,530,1393,524,1341,522xe" filled="true" fillcolor="#ffffff" stroked="false">
                <v:path arrowok="t"/>
                <v:fill type="solid"/>
              </v:shape>
              <v:shape style="position:absolute;left:712;top:522;width:1259;height:1267" coordorigin="712,522" coordsize="1259,1267" path="m1505,544l1341,544,1391,546,1440,552,1533,575,1620,612,1700,662,1771,723,1832,794,1881,875,1918,962,1941,1056,1949,1155,1947,1205,1931,1302,1901,1393,1858,1477,1803,1553,1737,1619,1661,1675,1578,1718,1487,1749,1391,1764,1341,1766,1505,1766,1586,1739,1673,1694,1751,1636,1819,1567,1876,1489,1921,1402,1952,1308,1969,1207,1971,1155,1969,1103,1952,1003,1921,909,1876,822,1819,743,1751,675,1673,617,1586,572,1540,554,1505,544xe" filled="true" fillcolor="#ffffff" stroked="false">
                <v:path arrowok="t"/>
                <v:fill type="solid"/>
              </v:shape>
              <v:shape style="position:absolute;left:9278;top:1071;width:1691;height:2138" type="#_x0000_t75" stroked="false">
                <v:imagedata r:id="rId8" o:title=""/>
              </v:shape>
              <v:shape style="position:absolute;left:9278;top:1071;width:1633;height:2138" type="#_x0000_t75" stroked="false">
                <v:imagedata r:id="rId9" o:title=""/>
              </v:shape>
              <v:shape style="position:absolute;left:562;top:3526;width:10459;height:10459" type="#_x0000_t75" stroked="false">
                <v:imagedata r:id="rId10" o:title=""/>
              </v:shape>
            </v:group>
            <v:group style="position:absolute;left:9883;top:2097;width:499;height:210" coordorigin="9883,2097" coordsize="499,210">
              <v:shape style="position:absolute;left:9883;top:2097;width:499;height:210" coordorigin="9883,2097" coordsize="499,210" path="m9972,2099l9883,2099,9883,2304,9923,2304,9923,2220,9969,2220,9969,2187,9923,2187,9923,2134,9972,2134,9972,2099xe" filled="true" fillcolor="#ffffff" stroked="false">
                <v:path arrowok="t"/>
                <v:fill type="solid"/>
              </v:shape>
              <v:shape style="position:absolute;left:9883;top:2097;width:499;height:210" coordorigin="9883,2097" coordsize="499,210" path="m10059,2097l10006,2132,9992,2212,9993,2223,9996,2244,9998,2254,10002,2263,10005,2271,10066,2306,10075,2304,10091,2296,10098,2290,10110,2272,10110,2272,10050,2272,10044,2266,10040,2254,10036,2238,10034,2218,10034,2189,10058,2132,10111,2132,10108,2126,10098,2112,10092,2107,10078,2099,10069,2097,10059,2097xe" filled="true" fillcolor="#ffffff" stroked="false">
                <v:path arrowok="t"/>
                <v:fill type="solid"/>
              </v:shape>
              <v:shape style="position:absolute;left:9883;top:2097;width:499;height:210" coordorigin="9883,2097" coordsize="499,210" path="m10111,2132l10058,2132,10062,2132,10066,2134,10081,2212,10081,2220,10050,2272,10110,2272,10123,2209,10123,2189,10122,2179,10120,2160,10118,2151,10112,2134,10111,2132xe" filled="true" fillcolor="#ffffff" stroked="false">
                <v:path arrowok="t"/>
                <v:fill type="solid"/>
              </v:shape>
              <v:shape style="position:absolute;left:9883;top:2097;width:499;height:210" coordorigin="9883,2097" coordsize="499,210" path="m10208,2136l10168,2136,10168,2304,10208,2304,10208,2136xe" filled="true" fillcolor="#ffffff" stroked="false">
                <v:path arrowok="t"/>
                <v:fill type="solid"/>
              </v:shape>
              <v:shape style="position:absolute;left:9883;top:2097;width:499;height:210" coordorigin="9883,2097" coordsize="499,210" path="m10244,2099l10132,2099,10132,2136,10244,2136,10244,2099xe" filled="true" fillcolor="#ffffff" stroked="false">
                <v:path arrowok="t"/>
                <v:fill type="solid"/>
              </v:shape>
              <v:shape style="position:absolute;left:9883;top:2097;width:499;height:210" coordorigin="9883,2097" coordsize="499,210" path="m10319,2097l10265,2132,10251,2212,10252,2223,10255,2244,10257,2254,10262,2266,10264,2271,10268,2279,10273,2286,10278,2292,10284,2297,10298,2305,10307,2306,10326,2306,10335,2304,10351,2296,10358,2290,10369,2272,10370,2272,10309,2272,10303,2266,10299,2254,10295,2238,10293,2218,10293,2189,10317,2132,10370,2132,10367,2126,10357,2112,10351,2107,10337,2099,10328,2097,10319,2097xe" filled="true" fillcolor="#ffffff" stroked="false">
                <v:path arrowok="t"/>
                <v:fill type="solid"/>
              </v:shape>
              <v:shape style="position:absolute;left:9883;top:2097;width:499;height:210" coordorigin="9883,2097" coordsize="499,210" path="m10370,2132l10317,2132,10322,2132,10325,2134,10340,2212,10340,2220,10339,2230,10338,2237,10337,2245,10333,2258,10331,2263,10328,2266,10325,2270,10322,2272,10309,2272,10370,2272,10382,2209,10382,2189,10381,2179,10380,2170,10379,2160,10377,2151,10371,2134,10370,2132xe" filled="true" fillcolor="#ffffff" stroked="false">
                <v:path arrowok="t"/>
                <v:fill type="solid"/>
              </v:shape>
            </v:group>
            <v:group style="position:absolute;left:3571;top:4276;width:7105;height:2" coordorigin="3571,4276" coordsize="7105,2">
              <v:shape style="position:absolute;left:3571;top:4276;width:7105;height:2" coordorigin="3571,4276" coordsize="7105,0" path="m3571,4276l10675,4276e" filled="false" stroked="true" strokeweight=".567pt" strokecolor="#6d6e71">
                <v:path arrowok="t"/>
                <v:stroke dashstyle="dash"/>
              </v:shape>
            </v:group>
            <v:group style="position:absolute;left:3571;top:4713;width:7105;height:2" coordorigin="3571,4713" coordsize="7105,2">
              <v:shape style="position:absolute;left:3571;top:4713;width:7105;height:2" coordorigin="3571,4713" coordsize="7105,0" path="m3571,4713l10675,4713e" filled="false" stroked="true" strokeweight=".567pt" strokecolor="#6d6e71">
                <v:path arrowok="t"/>
                <v:stroke dashstyle="dash"/>
              </v:shape>
            </v:group>
            <v:group style="position:absolute;left:3571;top:5149;width:7105;height:2" coordorigin="3571,5149" coordsize="7105,2">
              <v:shape style="position:absolute;left:3571;top:5149;width:7105;height:2" coordorigin="3571,5149" coordsize="7105,0" path="m3571,5149l10675,5149e" filled="false" stroked="true" strokeweight=".567pt" strokecolor="#6d6e71">
                <v:path arrowok="t"/>
                <v:stroke dashstyle="dash"/>
              </v:shape>
            </v:group>
            <v:group style="position:absolute;left:3571;top:7228;width:7105;height:2" coordorigin="3571,7228" coordsize="7105,2">
              <v:shape style="position:absolute;left:3571;top:7228;width:7105;height:2" coordorigin="3571,7228" coordsize="7105,0" path="m3571,7228l10675,7228e" filled="false" stroked="true" strokeweight=".567pt" strokecolor="#6d6e71">
                <v:path arrowok="t"/>
                <v:stroke dashstyle="dash"/>
              </v:shape>
            </v:group>
            <v:group style="position:absolute;left:3571;top:7665;width:7105;height:2" coordorigin="3571,7665" coordsize="7105,2">
              <v:shape style="position:absolute;left:3571;top:7665;width:7105;height:2" coordorigin="3571,7665" coordsize="7105,0" path="m3571,7665l10675,7665e" filled="false" stroked="true" strokeweight=".567pt" strokecolor="#6d6e71">
                <v:path arrowok="t"/>
                <v:stroke dashstyle="dash"/>
              </v:shape>
            </v:group>
            <v:group style="position:absolute;left:3571;top:8101;width:7105;height:2" coordorigin="3571,8101" coordsize="7105,2">
              <v:shape style="position:absolute;left:3571;top:8101;width:7105;height:2" coordorigin="3571,8101" coordsize="7105,0" path="m3571,8101l10675,8101e" filled="false" stroked="true" strokeweight=".567pt" strokecolor="#6d6e71">
                <v:path arrowok="t"/>
                <v:stroke dashstyle="dash"/>
              </v:shape>
            </v:group>
            <v:group style="position:absolute;left:3571;top:8538;width:7105;height:2" coordorigin="3571,8538" coordsize="7105,2">
              <v:shape style="position:absolute;left:3571;top:8538;width:7105;height:2" coordorigin="3571,8538" coordsize="7105,0" path="m3571,8538l10675,8538e" filled="false" stroked="true" strokeweight=".567pt" strokecolor="#6d6e71">
                <v:path arrowok="t"/>
                <v:stroke dashstyle="dash"/>
              </v:shape>
            </v:group>
            <v:group style="position:absolute;left:3571;top:8975;width:7105;height:2" coordorigin="3571,8975" coordsize="7105,2">
              <v:shape style="position:absolute;left:3571;top:8975;width:7105;height:2" coordorigin="3571,8975" coordsize="7105,0" path="m3571,8975l10675,8975e" filled="false" stroked="true" strokeweight=".567pt" strokecolor="#6d6e71">
                <v:path arrowok="t"/>
                <v:stroke dashstyle="dash"/>
              </v:shape>
            </v:group>
            <v:group style="position:absolute;left:3568;top:10905;width:7105;height:2" coordorigin="3568,10905" coordsize="7105,2">
              <v:shape style="position:absolute;left:3568;top:10905;width:7105;height:2" coordorigin="3568,10905" coordsize="7105,0" path="m3568,10905l10672,10905e" filled="false" stroked="true" strokeweight=".567pt" strokecolor="#6d6e71">
                <v:path arrowok="t"/>
                <v:stroke dashstyle="dash"/>
              </v:shape>
            </v:group>
            <v:group style="position:absolute;left:3565;top:12063;width:7105;height:2" coordorigin="3565,12063" coordsize="7105,2">
              <v:shape style="position:absolute;left:3565;top:12063;width:7105;height:2" coordorigin="3565,12063" coordsize="7105,0" path="m3565,12063l10669,12063e" filled="false" stroked="true" strokeweight=".567pt" strokecolor="#6d6e71">
                <v:path arrowok="t"/>
                <v:stroke dashstyle="dash"/>
              </v:shape>
            </v:group>
            <v:group style="position:absolute;left:3576;top:11688;width:7105;height:2" coordorigin="3576,11688" coordsize="7105,2">
              <v:shape style="position:absolute;left:3576;top:11688;width:7105;height:2" coordorigin="3576,11688" coordsize="7105,0" path="m3576,11688l10680,11688e" filled="false" stroked="true" strokeweight=".567pt" strokecolor="#6d6e71">
                <v:path arrowok="t"/>
                <v:stroke dashstyle="dash"/>
              </v:shape>
            </v:group>
            <v:group style="position:absolute;left:3568;top:11290;width:7105;height:2" coordorigin="3568,11290" coordsize="7105,2">
              <v:shape style="position:absolute;left:3568;top:11290;width:7105;height:2" coordorigin="3568,11290" coordsize="7105,0" path="m3568,11290l10672,11290e" filled="false" stroked="true" strokeweight=".567pt" strokecolor="#6d6e71">
                <v:path arrowok="t"/>
                <v:stroke dashstyle="dash"/>
              </v:shape>
            </v:group>
            <v:group style="position:absolute;left:4410;top:5634;width:389;height:389" coordorigin="4410,5634" coordsize="389,389">
              <v:shape style="position:absolute;left:4410;top:5634;width:389;height:389" coordorigin="4410,5634" coordsize="389,389" path="m4410,5634l4799,5634,4799,6023,4410,6023,4410,5634xe" filled="true" fillcolor="#ffffff" stroked="false">
                <v:path arrowok="t"/>
                <v:fill type="solid"/>
              </v:shape>
            </v:group>
            <v:group style="position:absolute;left:2230;top:753;width:4839;height:485" coordorigin="2230,753" coordsize="4839,485">
              <v:shape style="position:absolute;left:2230;top:753;width:4839;height:485" coordorigin="2230,753" coordsize="4839,485" path="m5903,879l5793,879,5793,1188,5871,1188,5871,1066,5920,1066,5987,1029,5993,1011,5894,1011,5873,1011,5871,1011,5871,934,5993,934,5991,926,5981,909,5964,893,5948,885,5927,881,5903,879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158,879l6054,879,5991,1188,6069,1188,6077,1133,6209,1133,6198,1077,6086,1077,6100,973,6101,964,6105,937,6105,929,6168,929,6158,879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209,1133l6130,1133,6138,1188,6220,1188,6209,1133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168,929l6105,929,6107,945,6109,969,6111,982,6123,1077,6198,1077,6168,929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5993,934l5893,934,5903,937,5915,945,5918,953,5918,992,5915,1000,5904,1009,5894,1011,5993,1011,5994,1010,5996,988,5995,945,5993,934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350,879l6239,879,6239,1188,6316,1188,6316,1053,6432,1053,6426,1045,6420,1036,6409,1030,6394,1025,6409,1020,6420,1013,6426,1004,6316,1004,6316,932,6434,932,6433,926,6425,908,6410,893,6394,885,6374,881,6350,879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432,1053l6316,1053,6333,1053,6345,1056,6357,1065,6360,1076,6360,1164,6360,1170,6362,1181,6363,1185,6365,1188,6443,1188,6441,1184,6439,1180,6438,1175,6437,1170,6436,1164,6436,1067,6433,1054,6432,1053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434,932l6334,932,6345,934,6357,941,6360,949,6360,986,6357,993,6344,1001,6333,1003,6316,1004,6426,1004,6433,995,6436,982,6436,947,6434,93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582,939l6505,939,6505,1188,6582,1188,6582,939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632,879l6454,879,6454,939,6632,939,6632,879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729,879l6652,879,6652,1188,6729,1188,6729,879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717,753l6665,753,6665,804,6717,804,6717,753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835,1081l6758,1081,6759,1120,6801,1181,6867,1192,6887,1190,6953,1149,6957,1137,6851,1137,6845,1135,6837,1125,6835,1117,6835,1081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860,875l6801,889,6763,957,6763,970,6792,1024,6842,1061,6849,1067,6868,1080,6875,1086,6883,1099,6886,1106,6886,1120,6883,1126,6874,1135,6868,1137,6957,1137,6960,1130,6963,1108,6963,1099,6962,1091,6960,1083,6958,1075,6897,1013,6891,1008,6890,1007,6871,993,6853,976,6842,963,6838,952,6838,945,6840,939,6849,931,6854,929,6954,929,6952,920,6941,903,6923,887,6906,880,6885,876,6860,875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6954,929l6869,929,6875,931,6883,941,6885,948,6885,979,6958,979,6957,938,6954,929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7069,879l6991,879,6991,1188,7069,1188,7069,879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7056,753l7004,753,7004,804,7056,804,7056,753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2349,882l2230,882,2230,1191,2305,1191,2305,1038,2304,1014,2304,990,2303,949,2303,934,2357,934,2349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2357,934l2303,934,2305,949,2316,1015,2349,1191,2398,1191,2422,1058,2373,1058,2371,1037,2370,1018,2369,1005,2367,992,2357,934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2517,937l2445,937,2444,976,2444,1001,2443,1014,2443,1073,2443,1191,2517,1191,2517,937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2517,882l2399,882,2380,990,2379,1001,2377,1019,2375,1038,2373,1058,2422,1058,2429,1018,2437,976,2441,956,2445,937,2517,937,2517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2634,882l2557,882,2557,1191,2634,1191,2634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2622,811l2570,811,2570,862,2622,862,2622,811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2751,882l2673,882,2673,1191,2835,1191,2835,1130,2751,1130,2751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2935,882l2858,882,2858,1191,3020,1191,3020,1130,2935,1130,2935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119,882l3042,882,3042,1191,3119,1191,3119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107,811l3055,811,3055,862,3107,862,3107,811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215,882l3133,882,3198,1069,3198,1191,3276,1191,3276,1064,3301,992,3237,992,3236,984,3235,976,3233,959,3231,950,3215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339,882l3259,882,3245,942,3242,953,3239,974,3237,992,3301,992,3339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526,882l3353,882,3353,1191,3529,1191,3529,1131,3430,1131,3430,1062,3515,1062,3515,1003,3430,1003,3430,942,3526,942,3526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666,942l3589,942,3589,1191,3666,1191,3666,94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717,882l3539,882,3539,942,3717,942,3717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824,1194l3785,1237,3847,1237,3869,1195,3849,1195,3824,1194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871,1191l3827,1191,3824,1194,3849,1195,3868,1192,3871,1191,3871,1191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871,1191l3868,1192,3849,1195,3869,1195,3871,1191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822,878l3749,913,3733,973,3733,1105,3767,1178,3824,1194,3827,1191,3872,1191,3930,1143,3931,1140,3827,1140,3821,1138,3813,1129,3811,1121,3811,952,3813,944,3821,935,3827,933,3930,933,3929,928,3872,882,3849,879,3822,878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872,1191l3871,1191,3871,1191,3872,1191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937,1069l3859,1069,3859,1121,3857,1129,3849,1138,3843,1140,3931,1140,3935,1123,3937,1100,3937,1069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3930,933l3843,933,3849,935,3857,944,3859,952,3859,997,3937,997,3937,968,3935,947,3930,933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4050,882l3973,882,3973,1191,4050,1191,4050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4038,811l3986,811,3986,862,4038,862,4038,811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4251,882l4173,882,4173,1191,4251,1191,4251,1056,4373,1056,4373,996,4251,996,4251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4373,1056l4296,1056,4296,1191,4373,1191,4373,1056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4373,882l4296,882,4296,996,4373,996,4373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4561,882l4457,882,4394,1191,4472,1191,4480,1135,4612,1135,4601,1079,4489,1079,4503,976,4504,967,4508,940,4508,932,4571,932,4561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4612,1135l4533,1135,4541,1191,4623,1191,4612,1135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4571,932l4508,932,4510,947,4512,972,4513,979,4526,1079,4601,1079,4571,93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4753,882l4642,882,4642,1191,4719,1191,4719,1055,4835,1055,4823,1039,4812,1032,4797,1028,4812,1023,4823,1016,4829,1006,4719,1006,4719,934,4837,934,4836,929,4828,911,4813,896,4797,888,4777,883,4753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4835,1055l4719,1055,4736,1056,4748,1058,4760,1068,4763,1079,4763,1166,4763,1173,4765,1183,4766,1187,4768,1191,4846,1191,4844,1187,4842,1183,4840,1173,4839,1166,4839,1070,4836,1057,4835,1055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4837,934l4737,934,4748,936,4760,944,4763,951,4763,989,4760,996,4747,1004,4736,1006,4719,1006,4829,1006,4836,997,4839,985,4839,950,4837,934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5050,882l4877,882,4877,1191,5053,1191,5053,1131,4954,1131,4954,1062,5039,1062,5039,1003,4954,1003,4954,942,5050,942,5050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5159,882l5082,882,5082,1191,5159,1191,5159,1104,5175,1076,5247,1076,5224,1016,5159,1016,5159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5247,1076l5175,1076,5211,1191,5292,1191,5247,1076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5292,882l5210,882,5164,992,5163,997,5160,1006,5159,1011,5159,1016,5224,1016,5222,1011,5292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5478,882l5305,882,5305,1191,5481,1191,5481,1131,5382,1131,5382,1062,5467,1062,5467,1003,5382,1003,5382,942,5478,942,5478,88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5618,942l5541,942,5541,1191,5618,1191,5618,942xe" filled="true" fillcolor="#282827" stroked="false">
                <v:path arrowok="t"/>
                <v:fill type="solid"/>
              </v:shape>
              <v:shape style="position:absolute;left:2230;top:753;width:4839;height:485" coordorigin="2230,753" coordsize="4839,485" path="m5669,882l5491,882,5491,942,5669,942,5669,882xe" filled="true" fillcolor="#282827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Franklin Gothic Demi Cond" w:hAnsi="Franklin Gothic Demi Cond" w:cs="Franklin Gothic Demi Cond" w:eastAsia="Franklin Gothic Demi Cond"/>
          <w:b/>
          <w:bCs/>
          <w:sz w:val="22"/>
          <w:szCs w:val="22"/>
        </w:rPr>
      </w:pPr>
    </w:p>
    <w:p>
      <w:pPr>
        <w:pStyle w:val="BodyText"/>
        <w:spacing w:line="240" w:lineRule="auto" w:before="74"/>
        <w:ind w:left="140" w:right="0"/>
        <w:jc w:val="left"/>
        <w:rPr>
          <w:b w:val="0"/>
          <w:bCs w:val="0"/>
        </w:rPr>
      </w:pPr>
      <w:r>
        <w:rPr>
          <w:color w:val="231F20"/>
        </w:rPr>
        <w:t>Açıklama</w:t>
      </w:r>
      <w:r>
        <w:rPr>
          <w:b w:val="0"/>
        </w:rPr>
      </w: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0"/>
          <w:szCs w:val="20"/>
        </w:rPr>
      </w:pP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0"/>
          <w:szCs w:val="20"/>
        </w:rPr>
      </w:pPr>
    </w:p>
    <w:p>
      <w:pPr>
        <w:spacing w:line="240" w:lineRule="auto" w:before="0"/>
        <w:rPr>
          <w:rFonts w:ascii="Franklin Gothic Demi" w:hAnsi="Franklin Gothic Demi" w:cs="Franklin Gothic Demi" w:eastAsia="Franklin Gothic Demi"/>
          <w:b/>
          <w:bCs/>
          <w:sz w:val="20"/>
          <w:szCs w:val="20"/>
        </w:rPr>
      </w:pPr>
    </w:p>
    <w:p>
      <w:pPr>
        <w:spacing w:line="240" w:lineRule="auto" w:before="2"/>
        <w:rPr>
          <w:rFonts w:ascii="Franklin Gothic Demi" w:hAnsi="Franklin Gothic Demi" w:cs="Franklin Gothic Demi" w:eastAsia="Franklin Gothic Demi"/>
          <w:b/>
          <w:bCs/>
          <w:sz w:val="20"/>
          <w:szCs w:val="20"/>
        </w:rPr>
      </w:pPr>
    </w:p>
    <w:p>
      <w:pPr>
        <w:spacing w:before="76"/>
        <w:ind w:left="0" w:right="117" w:firstLine="0"/>
        <w:jc w:val="right"/>
        <w:rPr>
          <w:rFonts w:ascii="Franklin Gothic Demi" w:hAnsi="Franklin Gothic Demi" w:cs="Franklin Gothic Demi" w:eastAsia="Franklin Gothic Demi"/>
          <w:sz w:val="22"/>
          <w:szCs w:val="22"/>
        </w:rPr>
      </w:pPr>
      <w:r>
        <w:rPr>
          <w:rFonts w:ascii="Franklin Gothic Demi" w:hAnsi="Franklin Gothic Demi"/>
          <w:b/>
          <w:color w:val="231F20"/>
          <w:spacing w:val="-3"/>
          <w:sz w:val="22"/>
        </w:rPr>
        <w:t>Tarih</w:t>
      </w:r>
      <w:r>
        <w:rPr>
          <w:rFonts w:ascii="Franklin Gothic Demi" w:hAnsi="Franklin Gothic Demi"/>
          <w:b/>
          <w:color w:val="231F20"/>
          <w:spacing w:val="-5"/>
          <w:sz w:val="22"/>
        </w:rPr>
        <w:t> </w:t>
      </w:r>
      <w:r>
        <w:rPr>
          <w:rFonts w:ascii="Franklin Gothic Demi" w:hAnsi="Franklin Gothic Demi"/>
          <w:b/>
          <w:color w:val="231F20"/>
          <w:sz w:val="22"/>
        </w:rPr>
        <w:t>/</w:t>
      </w:r>
      <w:r>
        <w:rPr>
          <w:rFonts w:ascii="Franklin Gothic Demi" w:hAnsi="Franklin Gothic Demi"/>
          <w:b/>
          <w:color w:val="231F20"/>
          <w:spacing w:val="-5"/>
          <w:sz w:val="22"/>
        </w:rPr>
        <w:t> </w:t>
      </w:r>
      <w:r>
        <w:rPr>
          <w:rFonts w:ascii="Franklin Gothic Demi" w:hAnsi="Franklin Gothic Demi"/>
          <w:b/>
          <w:color w:val="231F20"/>
          <w:sz w:val="22"/>
        </w:rPr>
        <w:t>İmza</w:t>
      </w:r>
      <w:r>
        <w:rPr>
          <w:rFonts w:ascii="Franklin Gothic Demi" w:hAnsi="Franklin Gothic Demi"/>
          <w:sz w:val="22"/>
        </w:rPr>
      </w:r>
    </w:p>
    <w:sectPr>
      <w:type w:val="continuous"/>
      <w:pgSz w:w="11910" w:h="16840"/>
      <w:pgMar w:top="1200" w:bottom="280" w:left="8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Franklin Gothic Demi">
    <w:altName w:val="Franklin Gothic Demi"/>
    <w:charset w:val="A2"/>
    <w:family w:val="swiss"/>
    <w:pitch w:val="variable"/>
  </w:font>
  <w:font w:name="Franklin Gothic Demi Cond">
    <w:altName w:val="Franklin Gothic Demi Cond"/>
    <w:charset w:val="A2"/>
    <w:family w:val="swiss"/>
    <w:pitch w:val="variable"/>
  </w:font>
  <w:font w:name="Myriad Pro">
    <w:altName w:val="Myriad Pro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33"/>
    </w:pPr>
    <w:rPr>
      <w:rFonts w:ascii="Franklin Gothic Demi" w:hAnsi="Franklin Gothic Demi" w:eastAsia="Franklin Gothic Dem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user64</dc:creator>
  <dc:title>milletvekilligi_aday_formu</dc:title>
  <dcterms:created xsi:type="dcterms:W3CDTF">2015-03-13T15:33:28Z</dcterms:created>
  <dcterms:modified xsi:type="dcterms:W3CDTF">2015-03-13T15:33:28Z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2015-02-14T00:00:00Z</vt:filetime>
  </property>
  <property fmtid="{D5CDD505-2E9C-101B-9397-08002B2CF9AE}" pid="3" name="LastSaved">
    <vt:filetime>2015-03-13T00:00:00Z</vt:filetime>
  </property>
</Properties>
</file>